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52C42" w14:textId="714B3EDC" w:rsidR="008B4EFB" w:rsidRPr="00886E5D" w:rsidRDefault="008B4EFB" w:rsidP="008B4EFB">
      <w:pPr>
        <w:jc w:val="right"/>
        <w:rPr>
          <w:b/>
          <w:bCs/>
          <w:sz w:val="22"/>
          <w:szCs w:val="22"/>
        </w:rPr>
      </w:pPr>
      <w:r w:rsidRPr="00886E5D">
        <w:rPr>
          <w:b/>
          <w:bCs/>
          <w:sz w:val="22"/>
          <w:szCs w:val="22"/>
        </w:rPr>
        <w:t xml:space="preserve">Załącznik nr </w:t>
      </w:r>
      <w:r w:rsidR="00510B84" w:rsidRPr="00886E5D">
        <w:rPr>
          <w:b/>
          <w:bCs/>
          <w:sz w:val="22"/>
          <w:szCs w:val="22"/>
        </w:rPr>
        <w:t>2 do Zaproszenia</w:t>
      </w:r>
    </w:p>
    <w:p w14:paraId="45FF9F37" w14:textId="3ABAD361" w:rsidR="00510B84" w:rsidRPr="000B11D1" w:rsidRDefault="00510B84" w:rsidP="008B4EFB">
      <w:pPr>
        <w:jc w:val="right"/>
        <w:rPr>
          <w:b/>
          <w:bCs/>
          <w:i/>
          <w:iCs/>
          <w:sz w:val="22"/>
          <w:szCs w:val="22"/>
        </w:rPr>
      </w:pPr>
      <w:r w:rsidRPr="000B11D1">
        <w:rPr>
          <w:b/>
          <w:bCs/>
          <w:i/>
          <w:iCs/>
          <w:sz w:val="22"/>
          <w:szCs w:val="22"/>
        </w:rPr>
        <w:t xml:space="preserve">Załącznik nr </w:t>
      </w:r>
      <w:r w:rsidR="00656209">
        <w:rPr>
          <w:b/>
          <w:bCs/>
          <w:i/>
          <w:iCs/>
          <w:sz w:val="22"/>
          <w:szCs w:val="22"/>
        </w:rPr>
        <w:t>….</w:t>
      </w:r>
      <w:r w:rsidRPr="000B11D1">
        <w:rPr>
          <w:b/>
          <w:bCs/>
          <w:i/>
          <w:iCs/>
          <w:sz w:val="22"/>
          <w:szCs w:val="22"/>
        </w:rPr>
        <w:t xml:space="preserve"> do Umowy</w:t>
      </w:r>
    </w:p>
    <w:p w14:paraId="7A8BE681" w14:textId="77777777" w:rsidR="008B4EFB" w:rsidRPr="00886E5D" w:rsidRDefault="008B4EFB" w:rsidP="008B4EFB">
      <w:pPr>
        <w:rPr>
          <w:b/>
          <w:bCs/>
          <w:sz w:val="22"/>
          <w:szCs w:val="22"/>
        </w:rPr>
      </w:pPr>
    </w:p>
    <w:p w14:paraId="6416E7C9" w14:textId="39963DA2" w:rsidR="008B4EFB" w:rsidRPr="00F0175F" w:rsidRDefault="008B4EFB" w:rsidP="008B4EFB">
      <w:pPr>
        <w:rPr>
          <w:b/>
          <w:bCs/>
          <w:sz w:val="22"/>
          <w:szCs w:val="22"/>
        </w:rPr>
      </w:pPr>
      <w:r w:rsidRPr="00F0175F">
        <w:rPr>
          <w:b/>
          <w:bCs/>
          <w:sz w:val="22"/>
          <w:szCs w:val="22"/>
        </w:rPr>
        <w:t>Znak sprawy: EZ</w:t>
      </w:r>
      <w:r w:rsidR="000B11D1">
        <w:rPr>
          <w:b/>
          <w:bCs/>
          <w:sz w:val="22"/>
          <w:szCs w:val="22"/>
        </w:rPr>
        <w:t>/</w:t>
      </w:r>
      <w:r w:rsidR="0028295D">
        <w:rPr>
          <w:b/>
          <w:bCs/>
          <w:sz w:val="22"/>
          <w:szCs w:val="22"/>
        </w:rPr>
        <w:t>212</w:t>
      </w:r>
      <w:r w:rsidR="000B11D1">
        <w:rPr>
          <w:b/>
          <w:bCs/>
          <w:sz w:val="22"/>
          <w:szCs w:val="22"/>
        </w:rPr>
        <w:t>/202</w:t>
      </w:r>
      <w:r w:rsidR="006040E7">
        <w:rPr>
          <w:b/>
          <w:bCs/>
          <w:sz w:val="22"/>
          <w:szCs w:val="22"/>
        </w:rPr>
        <w:t>6</w:t>
      </w:r>
      <w:r w:rsidR="000B11D1">
        <w:rPr>
          <w:b/>
          <w:bCs/>
          <w:sz w:val="22"/>
          <w:szCs w:val="22"/>
        </w:rPr>
        <w:t>/SL</w:t>
      </w:r>
    </w:p>
    <w:p w14:paraId="5DC6ECD9" w14:textId="77777777" w:rsidR="008B4EFB" w:rsidRPr="00F0175F" w:rsidRDefault="008B4EFB" w:rsidP="008B4EFB">
      <w:pPr>
        <w:jc w:val="center"/>
        <w:rPr>
          <w:sz w:val="22"/>
          <w:szCs w:val="22"/>
        </w:rPr>
      </w:pPr>
    </w:p>
    <w:p w14:paraId="33793113" w14:textId="77777777" w:rsidR="008B4EFB" w:rsidRPr="00F0175F" w:rsidRDefault="008B4EFB" w:rsidP="008B4EFB">
      <w:pPr>
        <w:jc w:val="center"/>
        <w:rPr>
          <w:b/>
          <w:bCs/>
          <w:sz w:val="22"/>
          <w:szCs w:val="22"/>
        </w:rPr>
      </w:pPr>
      <w:r w:rsidRPr="00F0175F">
        <w:rPr>
          <w:b/>
          <w:bCs/>
          <w:sz w:val="22"/>
          <w:szCs w:val="22"/>
        </w:rPr>
        <w:t>OPIS PRZEDMIOTU ZAMÓWIENIA</w:t>
      </w:r>
    </w:p>
    <w:p w14:paraId="4B5C837D" w14:textId="77777777" w:rsidR="008B4EFB" w:rsidRPr="00F0175F" w:rsidRDefault="008B4EFB" w:rsidP="008B4EFB">
      <w:pPr>
        <w:jc w:val="center"/>
        <w:rPr>
          <w:b/>
          <w:bCs/>
          <w:sz w:val="22"/>
          <w:szCs w:val="22"/>
        </w:rPr>
      </w:pPr>
    </w:p>
    <w:p w14:paraId="6949D472" w14:textId="1C5CF390" w:rsidR="008B4EFB" w:rsidRDefault="008B4EFB" w:rsidP="000B11D1">
      <w:pPr>
        <w:jc w:val="center"/>
        <w:rPr>
          <w:b/>
          <w:bCs/>
          <w:sz w:val="22"/>
          <w:szCs w:val="22"/>
        </w:rPr>
      </w:pPr>
      <w:r w:rsidRPr="00F0175F">
        <w:rPr>
          <w:b/>
          <w:bCs/>
          <w:sz w:val="22"/>
          <w:szCs w:val="22"/>
        </w:rPr>
        <w:t>ZESTAWIENIE PARAMETRÓW</w:t>
      </w:r>
      <w:r w:rsidR="000B11D1">
        <w:rPr>
          <w:b/>
          <w:bCs/>
          <w:sz w:val="22"/>
          <w:szCs w:val="22"/>
        </w:rPr>
        <w:t xml:space="preserve"> TECHNICZNO- FUNKCJONALNYCH</w:t>
      </w:r>
    </w:p>
    <w:p w14:paraId="75CEA064" w14:textId="77777777" w:rsidR="006040E7" w:rsidRDefault="006040E7" w:rsidP="000B11D1">
      <w:pPr>
        <w:jc w:val="center"/>
        <w:rPr>
          <w:b/>
          <w:bCs/>
          <w:sz w:val="22"/>
          <w:szCs w:val="22"/>
        </w:rPr>
      </w:pPr>
    </w:p>
    <w:p w14:paraId="422283AC" w14:textId="2B449F0E" w:rsidR="000B11D1" w:rsidRPr="00F0175F" w:rsidRDefault="0028295D" w:rsidP="000B11D1">
      <w:pPr>
        <w:jc w:val="center"/>
        <w:rPr>
          <w:sz w:val="22"/>
          <w:szCs w:val="22"/>
        </w:rPr>
      </w:pPr>
      <w:r>
        <w:rPr>
          <w:b/>
          <w:color w:val="EE0000"/>
          <w:kern w:val="2"/>
          <w:sz w:val="22"/>
          <w:szCs w:val="22"/>
          <w:u w:val="single"/>
          <w:lang w:eastAsia="ar-SA"/>
        </w:rPr>
        <w:t xml:space="preserve">SZAFKI PRZYŁÓŻKOWE- 30 szt. </w:t>
      </w:r>
    </w:p>
    <w:p w14:paraId="49E863E1" w14:textId="77777777" w:rsidR="00483BF3" w:rsidRPr="00F0175F" w:rsidRDefault="00483BF3" w:rsidP="00CC2D43">
      <w:pPr>
        <w:pStyle w:val="Tekstpodstawowy"/>
        <w:rPr>
          <w:b/>
          <w:bCs/>
          <w:color w:val="000000"/>
          <w:sz w:val="22"/>
          <w:szCs w:val="22"/>
        </w:rPr>
      </w:pPr>
    </w:p>
    <w:tbl>
      <w:tblPr>
        <w:tblW w:w="10349" w:type="dxa"/>
        <w:tblInd w:w="-365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61" w:type="dxa"/>
          <w:right w:w="61" w:type="dxa"/>
        </w:tblCellMar>
        <w:tblLook w:val="0000" w:firstRow="0" w:lastRow="0" w:firstColumn="0" w:lastColumn="0" w:noHBand="0" w:noVBand="0"/>
      </w:tblPr>
      <w:tblGrid>
        <w:gridCol w:w="496"/>
        <w:gridCol w:w="2694"/>
        <w:gridCol w:w="1134"/>
        <w:gridCol w:w="1701"/>
        <w:gridCol w:w="4324"/>
      </w:tblGrid>
      <w:tr w:rsidR="00CC2D43" w:rsidRPr="00F0175F" w14:paraId="4D8F3C5F" w14:textId="77777777" w:rsidTr="00CD5ADC">
        <w:trPr>
          <w:cantSplit/>
          <w:trHeight w:val="315"/>
        </w:trPr>
        <w:tc>
          <w:tcPr>
            <w:tcW w:w="3190" w:type="dxa"/>
            <w:gridSpan w:val="2"/>
          </w:tcPr>
          <w:p w14:paraId="0A68FC51" w14:textId="2DFA56C7" w:rsidR="00CC2D43" w:rsidRPr="00F0175F" w:rsidRDefault="00CC2D43" w:rsidP="00483BF3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F0175F">
              <w:rPr>
                <w:b/>
                <w:color w:val="000000"/>
                <w:sz w:val="22"/>
                <w:szCs w:val="22"/>
              </w:rPr>
              <w:t>Wykonawca/Producent</w:t>
            </w:r>
            <w:r w:rsidR="00335A03">
              <w:rPr>
                <w:b/>
                <w:color w:val="000000"/>
                <w:sz w:val="22"/>
                <w:szCs w:val="22"/>
              </w:rPr>
              <w:t xml:space="preserve">, </w:t>
            </w:r>
            <w:r w:rsidR="00335A03" w:rsidRPr="00335A03">
              <w:rPr>
                <w:bCs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7159" w:type="dxa"/>
            <w:gridSpan w:val="3"/>
          </w:tcPr>
          <w:p w14:paraId="57EA2B62" w14:textId="46176420" w:rsidR="00CC2D43" w:rsidRPr="00F0175F" w:rsidRDefault="00CC2D43" w:rsidP="00483BF3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</w:tr>
      <w:tr w:rsidR="00CC2D43" w:rsidRPr="00F0175F" w14:paraId="79B34810" w14:textId="77777777" w:rsidTr="00CD5ADC">
        <w:trPr>
          <w:cantSplit/>
          <w:trHeight w:val="263"/>
        </w:trPr>
        <w:tc>
          <w:tcPr>
            <w:tcW w:w="3190" w:type="dxa"/>
            <w:gridSpan w:val="2"/>
          </w:tcPr>
          <w:p w14:paraId="70C4058C" w14:textId="17F406C9" w:rsidR="00CC2D43" w:rsidRPr="00F0175F" w:rsidRDefault="00D71284" w:rsidP="00483BF3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F0175F">
              <w:rPr>
                <w:rFonts w:eastAsia="Lucida Sans Unicode"/>
                <w:b/>
                <w:bCs/>
                <w:kern w:val="3"/>
                <w:sz w:val="22"/>
                <w:szCs w:val="22"/>
                <w:lang w:eastAsia="en-US"/>
              </w:rPr>
              <w:t>Nazwa-model/typ</w:t>
            </w:r>
            <w:r w:rsidR="00335A03">
              <w:rPr>
                <w:rFonts w:eastAsia="Lucida Sans Unicode"/>
                <w:b/>
                <w:bCs/>
                <w:kern w:val="3"/>
                <w:sz w:val="22"/>
                <w:szCs w:val="22"/>
                <w:lang w:eastAsia="en-US"/>
              </w:rPr>
              <w:t xml:space="preserve">, </w:t>
            </w:r>
            <w:r w:rsidR="00335A03" w:rsidRPr="00335A03">
              <w:rPr>
                <w:rFonts w:eastAsia="Lucida Sans Unicode"/>
                <w:kern w:val="3"/>
                <w:sz w:val="22"/>
                <w:szCs w:val="22"/>
                <w:lang w:eastAsia="en-US"/>
              </w:rPr>
              <w:t>podać</w:t>
            </w:r>
          </w:p>
        </w:tc>
        <w:tc>
          <w:tcPr>
            <w:tcW w:w="7159" w:type="dxa"/>
            <w:gridSpan w:val="3"/>
          </w:tcPr>
          <w:p w14:paraId="2B15ADA4" w14:textId="77777777" w:rsidR="00CC2D43" w:rsidRPr="00F0175F" w:rsidRDefault="00CC2D43" w:rsidP="00483BF3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</w:tr>
      <w:tr w:rsidR="00D71284" w:rsidRPr="00F0175F" w14:paraId="5153E044" w14:textId="77777777" w:rsidTr="00CD5ADC">
        <w:trPr>
          <w:cantSplit/>
          <w:trHeight w:val="268"/>
        </w:trPr>
        <w:tc>
          <w:tcPr>
            <w:tcW w:w="3190" w:type="dxa"/>
            <w:gridSpan w:val="2"/>
          </w:tcPr>
          <w:p w14:paraId="49D2F16E" w14:textId="609AF978" w:rsidR="00D71284" w:rsidRPr="00F0175F" w:rsidRDefault="00D71284" w:rsidP="00483BF3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F0175F">
              <w:rPr>
                <w:rFonts w:eastAsia="Lucida Sans Unicode"/>
                <w:b/>
                <w:bCs/>
                <w:kern w:val="3"/>
                <w:sz w:val="22"/>
                <w:szCs w:val="22"/>
                <w:lang w:eastAsia="en-US"/>
              </w:rPr>
              <w:t>Kraj pochodzenia</w:t>
            </w:r>
            <w:r w:rsidR="00335A03">
              <w:rPr>
                <w:rFonts w:eastAsia="Lucida Sans Unicode"/>
                <w:b/>
                <w:bCs/>
                <w:kern w:val="3"/>
                <w:sz w:val="22"/>
                <w:szCs w:val="22"/>
                <w:lang w:eastAsia="en-US"/>
              </w:rPr>
              <w:t xml:space="preserve">, </w:t>
            </w:r>
            <w:r w:rsidR="00335A03" w:rsidRPr="00335A03">
              <w:rPr>
                <w:rFonts w:eastAsia="Lucida Sans Unicode"/>
                <w:kern w:val="3"/>
                <w:sz w:val="22"/>
                <w:szCs w:val="22"/>
                <w:lang w:eastAsia="en-US"/>
              </w:rPr>
              <w:t>podać</w:t>
            </w:r>
          </w:p>
        </w:tc>
        <w:tc>
          <w:tcPr>
            <w:tcW w:w="7159" w:type="dxa"/>
            <w:gridSpan w:val="3"/>
          </w:tcPr>
          <w:p w14:paraId="3C84E50C" w14:textId="77777777" w:rsidR="00D71284" w:rsidRPr="00F0175F" w:rsidRDefault="00D71284" w:rsidP="00483BF3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</w:tr>
      <w:tr w:rsidR="00CC2D43" w:rsidRPr="00F0175F" w14:paraId="01EE745F" w14:textId="77777777" w:rsidTr="00904B50">
        <w:trPr>
          <w:cantSplit/>
          <w:trHeight w:val="419"/>
        </w:trPr>
        <w:tc>
          <w:tcPr>
            <w:tcW w:w="10349" w:type="dxa"/>
            <w:gridSpan w:val="5"/>
          </w:tcPr>
          <w:p w14:paraId="34A6E6BB" w14:textId="4D27B7AA" w:rsidR="00CC2D43" w:rsidRPr="00F0175F" w:rsidRDefault="00D71284" w:rsidP="00D7128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040E7">
              <w:rPr>
                <w:b/>
                <w:color w:val="EE0000"/>
                <w:sz w:val="22"/>
                <w:szCs w:val="22"/>
              </w:rPr>
              <w:t>Rok produkcji min. 202</w:t>
            </w:r>
            <w:r w:rsidR="006040E7" w:rsidRPr="006040E7">
              <w:rPr>
                <w:b/>
                <w:color w:val="EE0000"/>
                <w:sz w:val="22"/>
                <w:szCs w:val="22"/>
              </w:rPr>
              <w:t>6, fabrycznie now</w:t>
            </w:r>
            <w:r w:rsidR="00656209">
              <w:rPr>
                <w:b/>
                <w:color w:val="EE0000"/>
                <w:sz w:val="22"/>
                <w:szCs w:val="22"/>
              </w:rPr>
              <w:t>e</w:t>
            </w:r>
          </w:p>
        </w:tc>
      </w:tr>
      <w:tr w:rsidR="004D5949" w:rsidRPr="00F0175F" w14:paraId="3FFFA3BE" w14:textId="77777777" w:rsidTr="00CD5ADC">
        <w:trPr>
          <w:cantSplit/>
          <w:trHeight w:val="112"/>
        </w:trPr>
        <w:tc>
          <w:tcPr>
            <w:tcW w:w="496" w:type="dxa"/>
          </w:tcPr>
          <w:p w14:paraId="791B1EC4" w14:textId="3F2B90E4" w:rsidR="004D5949" w:rsidRPr="001F5386" w:rsidRDefault="004D5949" w:rsidP="004D59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1F5386">
              <w:rPr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828" w:type="dxa"/>
            <w:gridSpan w:val="2"/>
          </w:tcPr>
          <w:p w14:paraId="207846C2" w14:textId="07EF8E49" w:rsidR="004D5949" w:rsidRPr="001F5386" w:rsidRDefault="004D5949" w:rsidP="004D5949">
            <w:pPr>
              <w:widowControl w:val="0"/>
              <w:tabs>
                <w:tab w:val="left" w:pos="15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1F5386">
              <w:rPr>
                <w:b/>
                <w:bCs/>
                <w:sz w:val="20"/>
                <w:szCs w:val="20"/>
              </w:rPr>
              <w:t>Opis minimalnych wymaganych parametrów technicznych</w:t>
            </w:r>
          </w:p>
        </w:tc>
        <w:tc>
          <w:tcPr>
            <w:tcW w:w="1701" w:type="dxa"/>
          </w:tcPr>
          <w:p w14:paraId="413F3633" w14:textId="01840588" w:rsidR="004D5949" w:rsidRPr="001F5386" w:rsidRDefault="004D5949" w:rsidP="004D59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1F5386">
              <w:rPr>
                <w:b/>
                <w:bCs/>
                <w:sz w:val="20"/>
                <w:szCs w:val="20"/>
              </w:rPr>
              <w:t>Wartość wymagana</w:t>
            </w:r>
          </w:p>
        </w:tc>
        <w:tc>
          <w:tcPr>
            <w:tcW w:w="4324" w:type="dxa"/>
          </w:tcPr>
          <w:p w14:paraId="628FC183" w14:textId="469796F5" w:rsidR="004D5949" w:rsidRPr="00F0175F" w:rsidRDefault="001F5386" w:rsidP="004D59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3574F">
              <w:rPr>
                <w:b/>
                <w:bCs/>
                <w:sz w:val="18"/>
                <w:szCs w:val="18"/>
              </w:rPr>
              <w:t>Parametr oferowany – opisać, podać zakresy</w:t>
            </w:r>
            <w:r w:rsidRPr="0053574F">
              <w:rPr>
                <w:b/>
                <w:bCs/>
                <w:sz w:val="18"/>
                <w:szCs w:val="18"/>
              </w:rPr>
              <w:br/>
            </w:r>
            <w:r w:rsidRPr="0053574F">
              <w:rPr>
                <w:i/>
                <w:iCs/>
                <w:sz w:val="18"/>
                <w:szCs w:val="18"/>
              </w:rPr>
              <w:t xml:space="preserve">(wskazać dokument przedmiotowy </w:t>
            </w:r>
            <w:r w:rsidRPr="00C222F1">
              <w:rPr>
                <w:i/>
                <w:iCs/>
                <w:color w:val="EE0000"/>
                <w:sz w:val="18"/>
                <w:szCs w:val="18"/>
                <w:u w:val="single"/>
              </w:rPr>
              <w:t>wraz z numerem strony na potwierdzenie spełnienia parametru)</w:t>
            </w:r>
          </w:p>
        </w:tc>
      </w:tr>
      <w:tr w:rsidR="00483BF3" w:rsidRPr="00483BF3" w14:paraId="3FD312E1" w14:textId="77777777" w:rsidTr="0011117C">
        <w:trPr>
          <w:cantSplit/>
          <w:trHeight w:val="313"/>
        </w:trPr>
        <w:tc>
          <w:tcPr>
            <w:tcW w:w="10349" w:type="dxa"/>
            <w:gridSpan w:val="5"/>
          </w:tcPr>
          <w:p w14:paraId="1FEC1AF6" w14:textId="77777777" w:rsidR="00483BF3" w:rsidRPr="00483BF3" w:rsidRDefault="00483BF3" w:rsidP="00456C2B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483BF3">
              <w:rPr>
                <w:b/>
                <w:color w:val="000000"/>
                <w:sz w:val="20"/>
                <w:szCs w:val="20"/>
              </w:rPr>
              <w:t>PARAMETRY OGÓLNE</w:t>
            </w:r>
          </w:p>
        </w:tc>
      </w:tr>
      <w:tr w:rsidR="00483BF3" w:rsidRPr="00483BF3" w14:paraId="574E7064" w14:textId="77777777" w:rsidTr="00CD5ADC">
        <w:trPr>
          <w:cantSplit/>
          <w:trHeight w:val="245"/>
        </w:trPr>
        <w:tc>
          <w:tcPr>
            <w:tcW w:w="496" w:type="dxa"/>
          </w:tcPr>
          <w:p w14:paraId="1F880E78" w14:textId="4BC77EA4" w:rsidR="00483BF3" w:rsidRPr="006040E7" w:rsidRDefault="00483BF3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19FC512" w14:textId="77777777" w:rsidR="00483BF3" w:rsidRPr="006040E7" w:rsidRDefault="00483BF3" w:rsidP="006040E7">
            <w:pPr>
              <w:widowControl w:val="0"/>
              <w:autoSpaceDE w:val="0"/>
              <w:autoSpaceDN w:val="0"/>
              <w:adjustRightInd w:val="0"/>
              <w:ind w:hanging="569"/>
              <w:rPr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3DA4D452" w14:textId="77777777" w:rsidR="00BB6968" w:rsidRPr="00BB6968" w:rsidRDefault="00BB6968" w:rsidP="00BB696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 xml:space="preserve">Szafka szpitalna przyłóżkowa pacjenta o konstrukcji składającej się z dwóch szuflad z frontami z płyty HPL. </w:t>
            </w:r>
          </w:p>
          <w:p w14:paraId="777223A7" w14:textId="77777777" w:rsidR="00BB6968" w:rsidRPr="00BB6968" w:rsidRDefault="00BB6968" w:rsidP="00BB696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29581536" w14:textId="70CEC403" w:rsidR="001F5386" w:rsidRPr="00483BF3" w:rsidRDefault="00BB6968" w:rsidP="00BB696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Szafka przystosowana do mycia w automatycznej stacji myjącej.</w:t>
            </w:r>
          </w:p>
        </w:tc>
        <w:tc>
          <w:tcPr>
            <w:tcW w:w="1701" w:type="dxa"/>
            <w:vAlign w:val="center"/>
          </w:tcPr>
          <w:p w14:paraId="33329202" w14:textId="5F224923" w:rsidR="00483BF3" w:rsidRPr="00483BF3" w:rsidRDefault="00E66F3A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361824F4" w14:textId="77777777" w:rsidR="00483BF3" w:rsidRPr="00483BF3" w:rsidRDefault="00483BF3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483BF3" w:rsidRPr="00483BF3" w14:paraId="4BB0A85B" w14:textId="77777777" w:rsidTr="00CD5ADC">
        <w:trPr>
          <w:cantSplit/>
          <w:trHeight w:val="112"/>
        </w:trPr>
        <w:tc>
          <w:tcPr>
            <w:tcW w:w="496" w:type="dxa"/>
          </w:tcPr>
          <w:p w14:paraId="773A9EAA" w14:textId="50ADB47B" w:rsidR="00483BF3" w:rsidRPr="006040E7" w:rsidRDefault="00483BF3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1EE5E701" w14:textId="23FEA321" w:rsidR="00483BF3" w:rsidRPr="00483BF3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Szkielet szafki wykonany z profili aluminiowych.</w:t>
            </w:r>
          </w:p>
        </w:tc>
        <w:tc>
          <w:tcPr>
            <w:tcW w:w="1701" w:type="dxa"/>
            <w:vAlign w:val="center"/>
          </w:tcPr>
          <w:p w14:paraId="74DBE5F4" w14:textId="469C8926" w:rsidR="00483BF3" w:rsidRPr="00483BF3" w:rsidRDefault="00C63562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3311C49E" w14:textId="77777777" w:rsidR="00483BF3" w:rsidRPr="00483BF3" w:rsidRDefault="00483BF3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483BF3" w:rsidRPr="00483BF3" w14:paraId="35463C0E" w14:textId="77777777" w:rsidTr="00CD5ADC">
        <w:trPr>
          <w:cantSplit/>
          <w:trHeight w:val="112"/>
        </w:trPr>
        <w:tc>
          <w:tcPr>
            <w:tcW w:w="496" w:type="dxa"/>
          </w:tcPr>
          <w:p w14:paraId="5337856C" w14:textId="7D40792A" w:rsidR="00483BF3" w:rsidRPr="006040E7" w:rsidRDefault="00483BF3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14065C53" w14:textId="040C87A0" w:rsidR="00483BF3" w:rsidRPr="00483BF3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Ramki szuflad i boki korpusu z ocynkowanej blachy stalowej, lakierowanej proszkowo.</w:t>
            </w:r>
          </w:p>
        </w:tc>
        <w:tc>
          <w:tcPr>
            <w:tcW w:w="1701" w:type="dxa"/>
            <w:vAlign w:val="center"/>
          </w:tcPr>
          <w:p w14:paraId="531098B2" w14:textId="5804ED1E" w:rsidR="00483BF3" w:rsidRPr="00483BF3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F5386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3EBEB583" w14:textId="77777777" w:rsidR="00483BF3" w:rsidRPr="00483BF3" w:rsidRDefault="00483BF3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483BF3" w:rsidRPr="00483BF3" w14:paraId="5A87604F" w14:textId="77777777" w:rsidTr="00CD5ADC">
        <w:trPr>
          <w:cantSplit/>
          <w:trHeight w:val="112"/>
        </w:trPr>
        <w:tc>
          <w:tcPr>
            <w:tcW w:w="496" w:type="dxa"/>
          </w:tcPr>
          <w:p w14:paraId="627ABA47" w14:textId="084A889E" w:rsidR="00483BF3" w:rsidRPr="006040E7" w:rsidRDefault="00483BF3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4DCBD51C" w14:textId="77777777" w:rsidR="00BB6968" w:rsidRPr="00BB6968" w:rsidRDefault="00BB6968" w:rsidP="00BB696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 xml:space="preserve">Korpus szafki umieszczony na mobilnej podstawie, która pozwala na umieszczeniu blatu bocznego szafki z lewej bądź prawej strony łóżka, jak również schowanie blatu bocznego za tylną ścianką szafki. </w:t>
            </w:r>
          </w:p>
          <w:p w14:paraId="194923CA" w14:textId="1FBB82F8" w:rsidR="00483BF3" w:rsidRPr="00483BF3" w:rsidRDefault="00BB6968" w:rsidP="00BB696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Korpus szafki obrotowy względem podstawy możliwość ułożenia blatu z lewej/prawej strony.</w:t>
            </w:r>
          </w:p>
        </w:tc>
        <w:tc>
          <w:tcPr>
            <w:tcW w:w="1701" w:type="dxa"/>
            <w:vAlign w:val="center"/>
          </w:tcPr>
          <w:p w14:paraId="25EEC8BD" w14:textId="48C83856" w:rsidR="00483BF3" w:rsidRPr="00483BF3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F5386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5497B1A8" w14:textId="77777777" w:rsidR="00483BF3" w:rsidRPr="00483BF3" w:rsidRDefault="00483BF3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040E7" w:rsidRPr="00483BF3" w14:paraId="7B9B487A" w14:textId="77777777" w:rsidTr="00CD5ADC">
        <w:trPr>
          <w:cantSplit/>
          <w:trHeight w:val="227"/>
        </w:trPr>
        <w:tc>
          <w:tcPr>
            <w:tcW w:w="496" w:type="dxa"/>
          </w:tcPr>
          <w:p w14:paraId="607CD076" w14:textId="5F3BA36A" w:rsidR="006040E7" w:rsidRPr="006040E7" w:rsidRDefault="006040E7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2F562213" w14:textId="52BAE665" w:rsidR="006040E7" w:rsidRPr="006040E7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Funkcje zmiany stron umieszczenia blatu bocznego realizowane jednym przyciskiem w miejscu łatwego dostępu dla pacjenta.</w:t>
            </w:r>
          </w:p>
        </w:tc>
        <w:tc>
          <w:tcPr>
            <w:tcW w:w="1701" w:type="dxa"/>
            <w:vAlign w:val="center"/>
          </w:tcPr>
          <w:p w14:paraId="1665F943" w14:textId="0D646EA2" w:rsidR="006040E7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61184851" w14:textId="77777777" w:rsidR="006040E7" w:rsidRPr="00483BF3" w:rsidRDefault="006040E7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040E7" w:rsidRPr="00483BF3" w14:paraId="5DC2A1E1" w14:textId="77777777" w:rsidTr="00CD5ADC">
        <w:trPr>
          <w:cantSplit/>
          <w:trHeight w:val="112"/>
        </w:trPr>
        <w:tc>
          <w:tcPr>
            <w:tcW w:w="496" w:type="dxa"/>
          </w:tcPr>
          <w:p w14:paraId="364BAA1D" w14:textId="77777777" w:rsidR="006040E7" w:rsidRPr="006040E7" w:rsidRDefault="006040E7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0FC9F487" w14:textId="29500B89" w:rsidR="006040E7" w:rsidRPr="006040E7" w:rsidRDefault="00BB6968" w:rsidP="0065620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Wysokość zewnętrzna szafki 900 mm (± 20 mm).</w:t>
            </w:r>
          </w:p>
        </w:tc>
        <w:tc>
          <w:tcPr>
            <w:tcW w:w="1701" w:type="dxa"/>
            <w:vAlign w:val="center"/>
          </w:tcPr>
          <w:p w14:paraId="51B6984A" w14:textId="336762E9" w:rsidR="006040E7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TAK</w:t>
            </w:r>
            <w:r w:rsidR="00656209">
              <w:rPr>
                <w:color w:val="000000"/>
                <w:sz w:val="20"/>
                <w:szCs w:val="20"/>
              </w:rPr>
              <w:t>, podać</w:t>
            </w:r>
          </w:p>
        </w:tc>
        <w:tc>
          <w:tcPr>
            <w:tcW w:w="4324" w:type="dxa"/>
          </w:tcPr>
          <w:p w14:paraId="64FD2007" w14:textId="77777777" w:rsidR="006040E7" w:rsidRPr="00483BF3" w:rsidRDefault="006040E7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040E7" w:rsidRPr="00483BF3" w14:paraId="785EC415" w14:textId="77777777" w:rsidTr="00CD5ADC">
        <w:trPr>
          <w:cantSplit/>
          <w:trHeight w:val="112"/>
        </w:trPr>
        <w:tc>
          <w:tcPr>
            <w:tcW w:w="496" w:type="dxa"/>
          </w:tcPr>
          <w:p w14:paraId="01C7B210" w14:textId="77777777" w:rsidR="006040E7" w:rsidRPr="006040E7" w:rsidRDefault="006040E7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6506B174" w14:textId="0FB762B6" w:rsidR="006040E7" w:rsidRPr="006040E7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Szerokość szafki przy złożonym blacie bocznym 600 mm (± 20 mm).</w:t>
            </w:r>
          </w:p>
        </w:tc>
        <w:tc>
          <w:tcPr>
            <w:tcW w:w="1701" w:type="dxa"/>
            <w:vAlign w:val="center"/>
          </w:tcPr>
          <w:p w14:paraId="4CD29E56" w14:textId="1CC30EB7" w:rsidR="006040E7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TAK</w:t>
            </w:r>
            <w:r w:rsidR="00656209">
              <w:rPr>
                <w:color w:val="000000"/>
                <w:sz w:val="20"/>
                <w:szCs w:val="20"/>
              </w:rPr>
              <w:t>, podać</w:t>
            </w:r>
          </w:p>
        </w:tc>
        <w:tc>
          <w:tcPr>
            <w:tcW w:w="4324" w:type="dxa"/>
          </w:tcPr>
          <w:p w14:paraId="47112900" w14:textId="77777777" w:rsidR="006040E7" w:rsidRPr="00483BF3" w:rsidRDefault="006040E7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040E7" w:rsidRPr="00483BF3" w14:paraId="446957E4" w14:textId="77777777" w:rsidTr="00CD5ADC">
        <w:trPr>
          <w:cantSplit/>
          <w:trHeight w:val="112"/>
        </w:trPr>
        <w:tc>
          <w:tcPr>
            <w:tcW w:w="496" w:type="dxa"/>
          </w:tcPr>
          <w:p w14:paraId="509685B8" w14:textId="77777777" w:rsidR="006040E7" w:rsidRPr="006040E7" w:rsidRDefault="006040E7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3994D549" w14:textId="665132FD" w:rsidR="006040E7" w:rsidRPr="006040E7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Szerokość całkowita szafki przy rozłożonym blacie 1160 mm (± 20 mm).</w:t>
            </w:r>
          </w:p>
        </w:tc>
        <w:tc>
          <w:tcPr>
            <w:tcW w:w="1701" w:type="dxa"/>
            <w:vAlign w:val="center"/>
          </w:tcPr>
          <w:p w14:paraId="1DC72B83" w14:textId="71921097" w:rsidR="006040E7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TAK</w:t>
            </w:r>
            <w:r w:rsidR="00C222F1" w:rsidRPr="00C222F1">
              <w:rPr>
                <w:color w:val="000000"/>
                <w:sz w:val="20"/>
                <w:szCs w:val="20"/>
              </w:rPr>
              <w:t>, podać</w:t>
            </w:r>
          </w:p>
        </w:tc>
        <w:tc>
          <w:tcPr>
            <w:tcW w:w="4324" w:type="dxa"/>
          </w:tcPr>
          <w:p w14:paraId="7CDCF9D5" w14:textId="77777777" w:rsidR="006040E7" w:rsidRPr="00483BF3" w:rsidRDefault="006040E7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040E7" w:rsidRPr="00483BF3" w14:paraId="4502E393" w14:textId="77777777" w:rsidTr="00CD5ADC">
        <w:trPr>
          <w:cantSplit/>
          <w:trHeight w:val="112"/>
        </w:trPr>
        <w:tc>
          <w:tcPr>
            <w:tcW w:w="496" w:type="dxa"/>
          </w:tcPr>
          <w:p w14:paraId="4C5621B8" w14:textId="77777777" w:rsidR="006040E7" w:rsidRPr="006040E7" w:rsidRDefault="006040E7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1F585DB2" w14:textId="3AC951D1" w:rsidR="006040E7" w:rsidRPr="006040E7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Głębokość całkowita szafki 445 mm (± 20 mm).</w:t>
            </w:r>
          </w:p>
        </w:tc>
        <w:tc>
          <w:tcPr>
            <w:tcW w:w="1701" w:type="dxa"/>
            <w:vAlign w:val="center"/>
          </w:tcPr>
          <w:p w14:paraId="1C0F44F1" w14:textId="62CD34CD" w:rsidR="006040E7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F5386">
              <w:rPr>
                <w:color w:val="000000"/>
                <w:sz w:val="20"/>
                <w:szCs w:val="20"/>
              </w:rPr>
              <w:t>TAK</w:t>
            </w:r>
            <w:r w:rsidR="00C222F1" w:rsidRPr="00C222F1">
              <w:rPr>
                <w:color w:val="000000"/>
                <w:sz w:val="20"/>
                <w:szCs w:val="20"/>
              </w:rPr>
              <w:t>, podać</w:t>
            </w:r>
          </w:p>
        </w:tc>
        <w:tc>
          <w:tcPr>
            <w:tcW w:w="4324" w:type="dxa"/>
          </w:tcPr>
          <w:p w14:paraId="10D48BC6" w14:textId="77777777" w:rsidR="006040E7" w:rsidRPr="00483BF3" w:rsidRDefault="006040E7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040E7" w:rsidRPr="00483BF3" w14:paraId="1A9B7E8B" w14:textId="77777777" w:rsidTr="00CD5ADC">
        <w:trPr>
          <w:cantSplit/>
          <w:trHeight w:val="112"/>
        </w:trPr>
        <w:tc>
          <w:tcPr>
            <w:tcW w:w="496" w:type="dxa"/>
          </w:tcPr>
          <w:p w14:paraId="42E83B43" w14:textId="77777777" w:rsidR="006040E7" w:rsidRPr="006040E7" w:rsidRDefault="006040E7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6236544D" w14:textId="458393AC" w:rsidR="006040E7" w:rsidRPr="006040E7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Blat szafki oraz blat półki bocznej wykonane z tworzywa HPL (gr. min. 6 mm), odpornego na wilgoć, wysoką temperaturę oraz promieniowanie UV.</w:t>
            </w:r>
          </w:p>
        </w:tc>
        <w:tc>
          <w:tcPr>
            <w:tcW w:w="1701" w:type="dxa"/>
            <w:vAlign w:val="center"/>
          </w:tcPr>
          <w:p w14:paraId="594CFB71" w14:textId="1D137603" w:rsidR="006040E7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79570659" w14:textId="77777777" w:rsidR="006040E7" w:rsidRPr="00483BF3" w:rsidRDefault="006040E7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040E7" w:rsidRPr="00483BF3" w14:paraId="265458F1" w14:textId="77777777" w:rsidTr="00CD5ADC">
        <w:trPr>
          <w:cantSplit/>
          <w:trHeight w:val="112"/>
        </w:trPr>
        <w:tc>
          <w:tcPr>
            <w:tcW w:w="496" w:type="dxa"/>
          </w:tcPr>
          <w:p w14:paraId="421A05B6" w14:textId="77777777" w:rsidR="006040E7" w:rsidRPr="006040E7" w:rsidRDefault="006040E7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7B59F141" w14:textId="2847ADF2" w:rsidR="006040E7" w:rsidRPr="006040E7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Tył i boki blatu głównego, wyposażone w ogranicznik chroniący większe przedmioty przed upadkiem.</w:t>
            </w:r>
          </w:p>
        </w:tc>
        <w:tc>
          <w:tcPr>
            <w:tcW w:w="1701" w:type="dxa"/>
            <w:vAlign w:val="center"/>
          </w:tcPr>
          <w:p w14:paraId="44893829" w14:textId="6AA68114" w:rsidR="006040E7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5F3C45F3" w14:textId="77777777" w:rsidR="006040E7" w:rsidRPr="00483BF3" w:rsidRDefault="006040E7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040E7" w:rsidRPr="00483BF3" w14:paraId="4FA3C325" w14:textId="77777777" w:rsidTr="00CD5ADC">
        <w:trPr>
          <w:cantSplit/>
          <w:trHeight w:val="112"/>
        </w:trPr>
        <w:tc>
          <w:tcPr>
            <w:tcW w:w="496" w:type="dxa"/>
          </w:tcPr>
          <w:p w14:paraId="29F6EC52" w14:textId="77777777" w:rsidR="006040E7" w:rsidRPr="006040E7" w:rsidRDefault="006040E7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00D4C435" w14:textId="73AB7486" w:rsidR="006040E7" w:rsidRPr="006040E7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Ogranicznik na blacie głównym wyposażony w min. 4 haczyki na ręczniki wykonane z tworzywa oraz tworzywowy uchwyt na szklankę.</w:t>
            </w:r>
          </w:p>
        </w:tc>
        <w:tc>
          <w:tcPr>
            <w:tcW w:w="1701" w:type="dxa"/>
            <w:vAlign w:val="center"/>
          </w:tcPr>
          <w:p w14:paraId="7D77E47D" w14:textId="5C0D1935" w:rsidR="006040E7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F5386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7B859B4D" w14:textId="77777777" w:rsidR="006040E7" w:rsidRPr="00483BF3" w:rsidRDefault="006040E7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040E7" w:rsidRPr="00483BF3" w14:paraId="0B13229C" w14:textId="77777777" w:rsidTr="00CD5ADC">
        <w:trPr>
          <w:cantSplit/>
          <w:trHeight w:val="112"/>
        </w:trPr>
        <w:tc>
          <w:tcPr>
            <w:tcW w:w="496" w:type="dxa"/>
          </w:tcPr>
          <w:p w14:paraId="4D4EEF52" w14:textId="77777777" w:rsidR="006040E7" w:rsidRPr="006040E7" w:rsidRDefault="006040E7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683FFBB9" w14:textId="169B8C95" w:rsidR="006040E7" w:rsidRPr="006040E7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Czoła dwóch szuflad wykonane z wodoodpornego tworzywa HPL o gr min. 6 mm, zaopatrzone w uchwyty tworzywowe o ergonomicznym kształcie.</w:t>
            </w:r>
          </w:p>
        </w:tc>
        <w:tc>
          <w:tcPr>
            <w:tcW w:w="1701" w:type="dxa"/>
            <w:vAlign w:val="center"/>
          </w:tcPr>
          <w:p w14:paraId="79A8C75D" w14:textId="4AA32F99" w:rsidR="006040E7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F5386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5AF52ED9" w14:textId="77777777" w:rsidR="006040E7" w:rsidRPr="00483BF3" w:rsidRDefault="006040E7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1F5386" w:rsidRPr="00483BF3" w14:paraId="6C3954AB" w14:textId="77777777" w:rsidTr="00CD5ADC">
        <w:trPr>
          <w:cantSplit/>
          <w:trHeight w:val="112"/>
        </w:trPr>
        <w:tc>
          <w:tcPr>
            <w:tcW w:w="496" w:type="dxa"/>
          </w:tcPr>
          <w:p w14:paraId="55BA3352" w14:textId="77777777" w:rsidR="001F5386" w:rsidRPr="006040E7" w:rsidRDefault="001F5386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634FA335" w14:textId="24663CEF" w:rsidR="001F5386" w:rsidRPr="001F5386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Szuflada górna i szuflada dolna wysuwane na prowadnicach rolkowych z mechanizmem samo domykającym.</w:t>
            </w:r>
          </w:p>
        </w:tc>
        <w:tc>
          <w:tcPr>
            <w:tcW w:w="1701" w:type="dxa"/>
            <w:vAlign w:val="center"/>
          </w:tcPr>
          <w:p w14:paraId="013520F8" w14:textId="19D7E74D" w:rsidR="001F5386" w:rsidRDefault="001F5386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6E3E6F1B" w14:textId="77777777" w:rsidR="001F5386" w:rsidRPr="00483BF3" w:rsidRDefault="001F5386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BB6968" w:rsidRPr="00483BF3" w14:paraId="75D91EEF" w14:textId="77777777" w:rsidTr="00CD5ADC">
        <w:trPr>
          <w:cantSplit/>
          <w:trHeight w:val="112"/>
        </w:trPr>
        <w:tc>
          <w:tcPr>
            <w:tcW w:w="496" w:type="dxa"/>
          </w:tcPr>
          <w:p w14:paraId="6951353F" w14:textId="77777777" w:rsidR="00BB6968" w:rsidRPr="006040E7" w:rsidRDefault="00BB6968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6B749AC9" w14:textId="5D1EFDD4" w:rsidR="00BB6968" w:rsidRPr="00BB6968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Wnętrze szuflad wypełnione wyjmowanymi wkładami z tworzywa.</w:t>
            </w:r>
          </w:p>
        </w:tc>
        <w:tc>
          <w:tcPr>
            <w:tcW w:w="1701" w:type="dxa"/>
            <w:vAlign w:val="center"/>
          </w:tcPr>
          <w:p w14:paraId="7362F63F" w14:textId="4FD7272B" w:rsidR="00BB6968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368DB803" w14:textId="77777777" w:rsidR="00BB6968" w:rsidRPr="00483BF3" w:rsidRDefault="00BB6968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BB6968" w:rsidRPr="00483BF3" w14:paraId="1309B151" w14:textId="77777777" w:rsidTr="00CD5ADC">
        <w:trPr>
          <w:cantSplit/>
          <w:trHeight w:val="112"/>
        </w:trPr>
        <w:tc>
          <w:tcPr>
            <w:tcW w:w="496" w:type="dxa"/>
          </w:tcPr>
          <w:p w14:paraId="2C015AB7" w14:textId="77777777" w:rsidR="00BB6968" w:rsidRPr="006040E7" w:rsidRDefault="00BB6968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4B01EB0F" w14:textId="3C13BAB8" w:rsidR="00BB6968" w:rsidRPr="00BB6968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Pomiędzy szufladami znajduje się półka na prasę o wysokości min. 150 mm, dostęp do półki z trzech stron szafki. Tylna strona zamknięta korpusem.</w:t>
            </w:r>
          </w:p>
        </w:tc>
        <w:tc>
          <w:tcPr>
            <w:tcW w:w="1701" w:type="dxa"/>
            <w:vAlign w:val="center"/>
          </w:tcPr>
          <w:p w14:paraId="23A36A5B" w14:textId="5498B7F6" w:rsidR="00BB6968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4F33D89C" w14:textId="77777777" w:rsidR="00BB6968" w:rsidRPr="00483BF3" w:rsidRDefault="00BB6968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BB6968" w:rsidRPr="00483BF3" w14:paraId="36408FA7" w14:textId="77777777" w:rsidTr="00CD5ADC">
        <w:trPr>
          <w:cantSplit/>
          <w:trHeight w:val="112"/>
        </w:trPr>
        <w:tc>
          <w:tcPr>
            <w:tcW w:w="496" w:type="dxa"/>
          </w:tcPr>
          <w:p w14:paraId="5E2A3EE6" w14:textId="77777777" w:rsidR="00BB6968" w:rsidRPr="006040E7" w:rsidRDefault="00BB6968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15BBD41A" w14:textId="2200D591" w:rsidR="00BB6968" w:rsidRPr="00BB6968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Półka boczna z możliwością regulacji wysokości i kąta pochylenia.</w:t>
            </w:r>
          </w:p>
        </w:tc>
        <w:tc>
          <w:tcPr>
            <w:tcW w:w="1701" w:type="dxa"/>
            <w:vAlign w:val="center"/>
          </w:tcPr>
          <w:p w14:paraId="61C4950D" w14:textId="775F922E" w:rsidR="00BB6968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4D9708FC" w14:textId="77777777" w:rsidR="00BB6968" w:rsidRPr="00483BF3" w:rsidRDefault="00BB6968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BB6968" w:rsidRPr="00483BF3" w14:paraId="45D7CFD2" w14:textId="77777777" w:rsidTr="00CD5ADC">
        <w:trPr>
          <w:cantSplit/>
          <w:trHeight w:val="112"/>
        </w:trPr>
        <w:tc>
          <w:tcPr>
            <w:tcW w:w="496" w:type="dxa"/>
          </w:tcPr>
          <w:p w14:paraId="0D0598AE" w14:textId="77777777" w:rsidR="00BB6968" w:rsidRPr="006040E7" w:rsidRDefault="00BB6968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2ABF0E80" w14:textId="7163D91B" w:rsidR="00BB6968" w:rsidRPr="00BB6968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Półka boczna z możliwością regulacji wysokości w zakresie: od 765 do 1145 mm (± 20 mm).</w:t>
            </w:r>
          </w:p>
        </w:tc>
        <w:tc>
          <w:tcPr>
            <w:tcW w:w="1701" w:type="dxa"/>
            <w:vAlign w:val="center"/>
          </w:tcPr>
          <w:p w14:paraId="7E9BFC51" w14:textId="3D47BF13" w:rsidR="00BB6968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  <w:r>
              <w:rPr>
                <w:color w:val="000000"/>
                <w:sz w:val="20"/>
                <w:szCs w:val="20"/>
              </w:rPr>
              <w:t>, podać</w:t>
            </w:r>
          </w:p>
        </w:tc>
        <w:tc>
          <w:tcPr>
            <w:tcW w:w="4324" w:type="dxa"/>
          </w:tcPr>
          <w:p w14:paraId="412BBBFE" w14:textId="77777777" w:rsidR="00BB6968" w:rsidRPr="00483BF3" w:rsidRDefault="00BB6968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BB6968" w:rsidRPr="00483BF3" w14:paraId="32CEE456" w14:textId="77777777" w:rsidTr="00CD5ADC">
        <w:trPr>
          <w:cantSplit/>
          <w:trHeight w:val="112"/>
        </w:trPr>
        <w:tc>
          <w:tcPr>
            <w:tcW w:w="496" w:type="dxa"/>
          </w:tcPr>
          <w:p w14:paraId="74568FD2" w14:textId="77777777" w:rsidR="00BB6968" w:rsidRPr="006040E7" w:rsidRDefault="00BB6968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37D84FEB" w14:textId="1E5A4FB5" w:rsidR="00BB6968" w:rsidRPr="00BB6968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Półka boczna z możliwością regulacji kąta min. 28° - 62° (+/-2°).</w:t>
            </w:r>
          </w:p>
        </w:tc>
        <w:tc>
          <w:tcPr>
            <w:tcW w:w="1701" w:type="dxa"/>
            <w:vAlign w:val="center"/>
          </w:tcPr>
          <w:p w14:paraId="007EC21E" w14:textId="412B4BC0" w:rsidR="00BB6968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4324" w:type="dxa"/>
          </w:tcPr>
          <w:p w14:paraId="19E9A0EA" w14:textId="77777777" w:rsidR="00BB6968" w:rsidRPr="00483BF3" w:rsidRDefault="00BB6968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BB6968" w:rsidRPr="00483BF3" w14:paraId="7D793EF8" w14:textId="77777777" w:rsidTr="00CD5ADC">
        <w:trPr>
          <w:cantSplit/>
          <w:trHeight w:val="112"/>
        </w:trPr>
        <w:tc>
          <w:tcPr>
            <w:tcW w:w="496" w:type="dxa"/>
          </w:tcPr>
          <w:p w14:paraId="05993DA6" w14:textId="77777777" w:rsidR="00BB6968" w:rsidRPr="006040E7" w:rsidRDefault="00BB6968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62DEC3F9" w14:textId="783ACC0B" w:rsidR="00BB6968" w:rsidRPr="00BB6968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Maksymalne dopuszczalne obciążenie blatu bocznego min. 20 kg.</w:t>
            </w:r>
          </w:p>
        </w:tc>
        <w:tc>
          <w:tcPr>
            <w:tcW w:w="1701" w:type="dxa"/>
            <w:vAlign w:val="center"/>
          </w:tcPr>
          <w:p w14:paraId="171109EA" w14:textId="07BB2167" w:rsidR="00BB6968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4324" w:type="dxa"/>
          </w:tcPr>
          <w:p w14:paraId="03B6236A" w14:textId="77777777" w:rsidR="00BB6968" w:rsidRPr="00483BF3" w:rsidRDefault="00BB6968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BB6968" w:rsidRPr="00483BF3" w14:paraId="6281EF8B" w14:textId="77777777" w:rsidTr="00CD5ADC">
        <w:trPr>
          <w:cantSplit/>
          <w:trHeight w:val="112"/>
        </w:trPr>
        <w:tc>
          <w:tcPr>
            <w:tcW w:w="496" w:type="dxa"/>
          </w:tcPr>
          <w:p w14:paraId="5A4FE9F3" w14:textId="77777777" w:rsidR="00BB6968" w:rsidRPr="006040E7" w:rsidRDefault="00BB6968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46CF031E" w14:textId="6CB25837" w:rsidR="00BB6968" w:rsidRPr="00BB6968" w:rsidRDefault="00BB6968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B6968">
              <w:rPr>
                <w:color w:val="000000"/>
                <w:sz w:val="20"/>
                <w:szCs w:val="20"/>
              </w:rPr>
              <w:t>Płynna, bezstopniowa regulacja wysokości półki bocznej wspomagana sprężyną gazową, osłoniętą aluminiową osłoną.</w:t>
            </w:r>
          </w:p>
        </w:tc>
        <w:tc>
          <w:tcPr>
            <w:tcW w:w="1701" w:type="dxa"/>
            <w:vAlign w:val="center"/>
          </w:tcPr>
          <w:p w14:paraId="0EB768B3" w14:textId="0B84278E" w:rsidR="00BB6968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2D38437D" w14:textId="77777777" w:rsidR="00BB6968" w:rsidRPr="00483BF3" w:rsidRDefault="00BB6968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C222F1" w:rsidRPr="00483BF3" w14:paraId="1880F2DE" w14:textId="77777777" w:rsidTr="00CD5ADC">
        <w:trPr>
          <w:cantSplit/>
          <w:trHeight w:val="112"/>
        </w:trPr>
        <w:tc>
          <w:tcPr>
            <w:tcW w:w="496" w:type="dxa"/>
          </w:tcPr>
          <w:p w14:paraId="1844A831" w14:textId="77777777" w:rsidR="00C222F1" w:rsidRPr="006040E7" w:rsidRDefault="00C222F1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1CF5306D" w14:textId="1F5C87A2" w:rsidR="00C222F1" w:rsidRPr="00BB6968" w:rsidRDefault="00C222F1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Blat boczny składany do boku szafki również w przypadku dosuniętej szafki do łóżka bez potrzeby zbędnego przekręcania szafką.</w:t>
            </w:r>
          </w:p>
        </w:tc>
        <w:tc>
          <w:tcPr>
            <w:tcW w:w="1701" w:type="dxa"/>
            <w:vAlign w:val="center"/>
          </w:tcPr>
          <w:p w14:paraId="054F8A29" w14:textId="43D13353" w:rsidR="00C222F1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57740216" w14:textId="77777777" w:rsidR="00C222F1" w:rsidRPr="00483BF3" w:rsidRDefault="00C222F1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C222F1" w:rsidRPr="00483BF3" w14:paraId="1B0AEB0C" w14:textId="77777777" w:rsidTr="00CD5ADC">
        <w:trPr>
          <w:cantSplit/>
          <w:trHeight w:val="112"/>
        </w:trPr>
        <w:tc>
          <w:tcPr>
            <w:tcW w:w="496" w:type="dxa"/>
          </w:tcPr>
          <w:p w14:paraId="5E42698A" w14:textId="77777777" w:rsidR="00C222F1" w:rsidRPr="006040E7" w:rsidRDefault="00C222F1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34D7CCF8" w14:textId="043D2231" w:rsidR="00C222F1" w:rsidRPr="00C222F1" w:rsidRDefault="00C222F1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Podstawa na 4 podwójnych kołach jezdnych o średnicy min. 65 mm (w tym min. 2 z blokadą), z elastycznym, niebrudzącym podłóg bieżnikiem</w:t>
            </w:r>
          </w:p>
        </w:tc>
        <w:tc>
          <w:tcPr>
            <w:tcW w:w="1701" w:type="dxa"/>
            <w:vAlign w:val="center"/>
          </w:tcPr>
          <w:p w14:paraId="55DF06E8" w14:textId="72DE20CB" w:rsidR="00C222F1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6818D0B0" w14:textId="77777777" w:rsidR="00C222F1" w:rsidRPr="00483BF3" w:rsidRDefault="00C222F1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C222F1" w:rsidRPr="00483BF3" w14:paraId="74FB2FB1" w14:textId="77777777" w:rsidTr="00CD5ADC">
        <w:trPr>
          <w:cantSplit/>
          <w:trHeight w:val="112"/>
        </w:trPr>
        <w:tc>
          <w:tcPr>
            <w:tcW w:w="496" w:type="dxa"/>
          </w:tcPr>
          <w:p w14:paraId="3924D3B6" w14:textId="77777777" w:rsidR="00C222F1" w:rsidRPr="006040E7" w:rsidRDefault="00C222F1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54DAC47C" w14:textId="33A414C1" w:rsidR="00C222F1" w:rsidRPr="00C222F1" w:rsidRDefault="00C222F1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Szafka przystosowana do dezynfekcji środkami dopuszczonymi do użycia w szpitalach.</w:t>
            </w:r>
          </w:p>
        </w:tc>
        <w:tc>
          <w:tcPr>
            <w:tcW w:w="1701" w:type="dxa"/>
            <w:vAlign w:val="center"/>
          </w:tcPr>
          <w:p w14:paraId="67B09AF1" w14:textId="171A3939" w:rsidR="00C222F1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7D34FDD8" w14:textId="77777777" w:rsidR="00C222F1" w:rsidRPr="00483BF3" w:rsidRDefault="00C222F1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C222F1" w:rsidRPr="00483BF3" w14:paraId="2A465B15" w14:textId="77777777" w:rsidTr="00CD5ADC">
        <w:trPr>
          <w:cantSplit/>
          <w:trHeight w:val="112"/>
        </w:trPr>
        <w:tc>
          <w:tcPr>
            <w:tcW w:w="496" w:type="dxa"/>
          </w:tcPr>
          <w:p w14:paraId="6780BA51" w14:textId="77777777" w:rsidR="00C222F1" w:rsidRPr="006040E7" w:rsidRDefault="00C222F1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5078B3E7" w14:textId="6142C38E" w:rsidR="00C222F1" w:rsidRPr="00C222F1" w:rsidRDefault="00C222F1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Pod korpusem szafki dodatkowa szuflada na obuwie lub odzież pacjenta wykonana z wytrzymałego tworzywa ABS</w:t>
            </w:r>
          </w:p>
        </w:tc>
        <w:tc>
          <w:tcPr>
            <w:tcW w:w="1701" w:type="dxa"/>
            <w:vAlign w:val="center"/>
          </w:tcPr>
          <w:p w14:paraId="419A9623" w14:textId="08AB6F48" w:rsidR="00C222F1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627E81CC" w14:textId="77777777" w:rsidR="00C222F1" w:rsidRPr="00483BF3" w:rsidRDefault="00C222F1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C222F1" w:rsidRPr="00483BF3" w14:paraId="2EB381BD" w14:textId="77777777" w:rsidTr="00CD5ADC">
        <w:trPr>
          <w:cantSplit/>
          <w:trHeight w:val="112"/>
        </w:trPr>
        <w:tc>
          <w:tcPr>
            <w:tcW w:w="496" w:type="dxa"/>
          </w:tcPr>
          <w:p w14:paraId="4EA980DE" w14:textId="77777777" w:rsidR="00C222F1" w:rsidRPr="006040E7" w:rsidRDefault="00C222F1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57C1A681" w14:textId="66F0929F" w:rsidR="00C222F1" w:rsidRPr="00C222F1" w:rsidRDefault="00C222F1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Blat boczny szafki o wymiarach 560x405 mm +/- 10 mm.</w:t>
            </w:r>
          </w:p>
        </w:tc>
        <w:tc>
          <w:tcPr>
            <w:tcW w:w="1701" w:type="dxa"/>
            <w:vAlign w:val="center"/>
          </w:tcPr>
          <w:p w14:paraId="3B1D853F" w14:textId="59F8B380" w:rsidR="00C222F1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4324" w:type="dxa"/>
          </w:tcPr>
          <w:p w14:paraId="768D8851" w14:textId="77777777" w:rsidR="00C222F1" w:rsidRPr="00483BF3" w:rsidRDefault="00C222F1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C222F1" w:rsidRPr="00483BF3" w14:paraId="011D12C6" w14:textId="77777777" w:rsidTr="00CD5ADC">
        <w:trPr>
          <w:cantSplit/>
          <w:trHeight w:val="112"/>
        </w:trPr>
        <w:tc>
          <w:tcPr>
            <w:tcW w:w="496" w:type="dxa"/>
          </w:tcPr>
          <w:p w14:paraId="7C0A9C13" w14:textId="77777777" w:rsidR="00C222F1" w:rsidRPr="006040E7" w:rsidRDefault="00C222F1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3E12919E" w14:textId="233FD3AC" w:rsidR="00C222F1" w:rsidRPr="00C222F1" w:rsidRDefault="00C222F1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Możliwość wyboru kolorów frontów szuflad oraz blatów z min. 10 kolorów.</w:t>
            </w:r>
          </w:p>
        </w:tc>
        <w:tc>
          <w:tcPr>
            <w:tcW w:w="1701" w:type="dxa"/>
            <w:vAlign w:val="center"/>
          </w:tcPr>
          <w:p w14:paraId="69693908" w14:textId="616D4DCB" w:rsidR="00C222F1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04BDD18F" w14:textId="77777777" w:rsidR="00C222F1" w:rsidRPr="00483BF3" w:rsidRDefault="00C222F1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C222F1" w:rsidRPr="00483BF3" w14:paraId="2CB7A872" w14:textId="77777777" w:rsidTr="00CD5ADC">
        <w:trPr>
          <w:cantSplit/>
          <w:trHeight w:val="112"/>
        </w:trPr>
        <w:tc>
          <w:tcPr>
            <w:tcW w:w="496" w:type="dxa"/>
          </w:tcPr>
          <w:p w14:paraId="179E5E67" w14:textId="77777777" w:rsidR="00C222F1" w:rsidRPr="006040E7" w:rsidRDefault="00C222F1" w:rsidP="006040E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hanging="56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31985DBA" w14:textId="1068072B" w:rsidR="00C222F1" w:rsidRPr="00C222F1" w:rsidRDefault="00C222F1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Możliwość wyboru koloru ramy z min. 2 kolorów, w tym szary.</w:t>
            </w:r>
          </w:p>
        </w:tc>
        <w:tc>
          <w:tcPr>
            <w:tcW w:w="1701" w:type="dxa"/>
            <w:vAlign w:val="center"/>
          </w:tcPr>
          <w:p w14:paraId="3D5066E9" w14:textId="4B56DC09" w:rsidR="00C222F1" w:rsidRDefault="00C222F1" w:rsidP="00E66F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222F1">
              <w:rPr>
                <w:color w:val="000000"/>
                <w:sz w:val="20"/>
                <w:szCs w:val="20"/>
              </w:rPr>
              <w:t>TAK</w:t>
            </w:r>
          </w:p>
        </w:tc>
        <w:tc>
          <w:tcPr>
            <w:tcW w:w="4324" w:type="dxa"/>
          </w:tcPr>
          <w:p w14:paraId="5088D747" w14:textId="77777777" w:rsidR="00C222F1" w:rsidRPr="00483BF3" w:rsidRDefault="00C222F1" w:rsidP="00483BF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7678C2" w:rsidRPr="00483BF3" w14:paraId="55F8ECEB" w14:textId="77777777" w:rsidTr="00E66F3A">
        <w:trPr>
          <w:cantSplit/>
          <w:trHeight w:val="112"/>
        </w:trPr>
        <w:tc>
          <w:tcPr>
            <w:tcW w:w="10349" w:type="dxa"/>
            <w:gridSpan w:val="5"/>
            <w:vAlign w:val="center"/>
          </w:tcPr>
          <w:p w14:paraId="7D5C38B8" w14:textId="73425527" w:rsidR="007678C2" w:rsidRPr="00F0175F" w:rsidRDefault="007678C2" w:rsidP="001F538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0175F">
              <w:rPr>
                <w:b/>
                <w:sz w:val="20"/>
                <w:szCs w:val="20"/>
              </w:rPr>
              <w:t>POZOSAŁE WARUNKI</w:t>
            </w:r>
          </w:p>
        </w:tc>
      </w:tr>
      <w:tr w:rsidR="00AF21D3" w:rsidRPr="00483BF3" w14:paraId="457BE93A" w14:textId="77777777" w:rsidTr="00CD5ADC">
        <w:trPr>
          <w:cantSplit/>
          <w:trHeight w:val="112"/>
        </w:trPr>
        <w:tc>
          <w:tcPr>
            <w:tcW w:w="496" w:type="dxa"/>
            <w:vAlign w:val="center"/>
          </w:tcPr>
          <w:p w14:paraId="5A535006" w14:textId="789EAB48" w:rsidR="00AF21D3" w:rsidRPr="00F0175F" w:rsidRDefault="000D10B3" w:rsidP="000D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828" w:type="dxa"/>
            <w:gridSpan w:val="2"/>
            <w:vAlign w:val="center"/>
          </w:tcPr>
          <w:p w14:paraId="4931E3CD" w14:textId="244BA3D5" w:rsidR="00AF21D3" w:rsidRPr="00F0175F" w:rsidRDefault="00AF21D3" w:rsidP="001F538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0175F">
              <w:rPr>
                <w:sz w:val="20"/>
                <w:szCs w:val="20"/>
              </w:rPr>
              <w:t xml:space="preserve">Karta gwarancyjna oraz paszport techniczny w języku polskim </w:t>
            </w:r>
            <w:r w:rsidRPr="001F5386">
              <w:rPr>
                <w:i/>
                <w:iCs/>
                <w:sz w:val="20"/>
                <w:szCs w:val="20"/>
              </w:rPr>
              <w:t>(załączyć przy dostawie)</w:t>
            </w:r>
          </w:p>
        </w:tc>
        <w:tc>
          <w:tcPr>
            <w:tcW w:w="1701" w:type="dxa"/>
            <w:vAlign w:val="center"/>
          </w:tcPr>
          <w:p w14:paraId="19FCFF59" w14:textId="04D8DA21" w:rsidR="00AF21D3" w:rsidRPr="00F0175F" w:rsidRDefault="00AF21D3" w:rsidP="00E66F3A">
            <w:pPr>
              <w:jc w:val="center"/>
              <w:rPr>
                <w:sz w:val="20"/>
                <w:szCs w:val="20"/>
              </w:rPr>
            </w:pPr>
            <w:r w:rsidRPr="00F0175F">
              <w:rPr>
                <w:sz w:val="20"/>
                <w:szCs w:val="20"/>
              </w:rPr>
              <w:t>TAK</w:t>
            </w:r>
          </w:p>
        </w:tc>
        <w:tc>
          <w:tcPr>
            <w:tcW w:w="4324" w:type="dxa"/>
            <w:vAlign w:val="center"/>
          </w:tcPr>
          <w:p w14:paraId="19DCC4F0" w14:textId="77777777" w:rsidR="00AF21D3" w:rsidRPr="00F0175F" w:rsidRDefault="00AF21D3" w:rsidP="00AF21D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F21D3" w:rsidRPr="00483BF3" w14:paraId="43FCACBC" w14:textId="77777777" w:rsidTr="00CD5ADC">
        <w:trPr>
          <w:cantSplit/>
          <w:trHeight w:val="112"/>
        </w:trPr>
        <w:tc>
          <w:tcPr>
            <w:tcW w:w="496" w:type="dxa"/>
            <w:vAlign w:val="center"/>
          </w:tcPr>
          <w:p w14:paraId="11596FBC" w14:textId="23009081" w:rsidR="00AF21D3" w:rsidRPr="00F0175F" w:rsidRDefault="000D10B3" w:rsidP="000D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3828" w:type="dxa"/>
            <w:gridSpan w:val="2"/>
            <w:vAlign w:val="center"/>
          </w:tcPr>
          <w:p w14:paraId="2F2039E4" w14:textId="1D09B898" w:rsidR="00AF21D3" w:rsidRPr="00F0175F" w:rsidRDefault="00AF21D3" w:rsidP="001F538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0175F">
              <w:rPr>
                <w:sz w:val="20"/>
                <w:szCs w:val="20"/>
              </w:rPr>
              <w:t xml:space="preserve">Instrukcja obsługi w języku polskim dostarczona wraz z urządzeniem </w:t>
            </w:r>
            <w:r w:rsidRPr="001F5386">
              <w:rPr>
                <w:i/>
                <w:iCs/>
                <w:sz w:val="20"/>
                <w:szCs w:val="20"/>
              </w:rPr>
              <w:t>(załączyć przy dostawie)</w:t>
            </w:r>
          </w:p>
        </w:tc>
        <w:tc>
          <w:tcPr>
            <w:tcW w:w="1701" w:type="dxa"/>
            <w:vAlign w:val="center"/>
          </w:tcPr>
          <w:p w14:paraId="18FB5C70" w14:textId="77777777" w:rsidR="00AF21D3" w:rsidRPr="00F0175F" w:rsidRDefault="00AF21D3" w:rsidP="00E66F3A">
            <w:pPr>
              <w:ind w:left="5"/>
              <w:jc w:val="center"/>
              <w:rPr>
                <w:sz w:val="20"/>
                <w:szCs w:val="20"/>
              </w:rPr>
            </w:pPr>
            <w:r w:rsidRPr="00F0175F">
              <w:rPr>
                <w:sz w:val="20"/>
                <w:szCs w:val="20"/>
              </w:rPr>
              <w:t>TAK</w:t>
            </w:r>
          </w:p>
          <w:p w14:paraId="0259BB52" w14:textId="77777777" w:rsidR="00AF21D3" w:rsidRPr="00F0175F" w:rsidRDefault="00AF21D3" w:rsidP="00E66F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4" w:type="dxa"/>
            <w:vAlign w:val="center"/>
          </w:tcPr>
          <w:p w14:paraId="4773E3F3" w14:textId="77777777" w:rsidR="00AF21D3" w:rsidRPr="00F0175F" w:rsidRDefault="00AF21D3" w:rsidP="00AF21D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F21D3" w:rsidRPr="00483BF3" w14:paraId="4B9F3412" w14:textId="77777777" w:rsidTr="00CD5ADC">
        <w:trPr>
          <w:cantSplit/>
          <w:trHeight w:val="112"/>
        </w:trPr>
        <w:tc>
          <w:tcPr>
            <w:tcW w:w="496" w:type="dxa"/>
            <w:vAlign w:val="center"/>
          </w:tcPr>
          <w:p w14:paraId="2191C7A6" w14:textId="1ECB2E9D" w:rsidR="00AF21D3" w:rsidRPr="00F0175F" w:rsidRDefault="000D10B3" w:rsidP="000D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828" w:type="dxa"/>
            <w:gridSpan w:val="2"/>
            <w:vAlign w:val="center"/>
          </w:tcPr>
          <w:p w14:paraId="70A4EA2B" w14:textId="2BC5AA6B" w:rsidR="00AF21D3" w:rsidRPr="00F0175F" w:rsidRDefault="00AF21D3" w:rsidP="001F538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0175F">
              <w:rPr>
                <w:rFonts w:eastAsia="Calibri"/>
                <w:sz w:val="20"/>
                <w:szCs w:val="20"/>
                <w:lang w:eastAsia="en-US"/>
              </w:rPr>
              <w:t xml:space="preserve">Gwarancja min. 24 miesiące </w:t>
            </w:r>
            <w:r w:rsidRPr="00F0175F">
              <w:rPr>
                <w:color w:val="000000"/>
                <w:sz w:val="20"/>
                <w:szCs w:val="20"/>
              </w:rPr>
              <w:t>licząc od dnia wydania Zamawiającemu towaru zgodnego z umową.</w:t>
            </w:r>
          </w:p>
        </w:tc>
        <w:tc>
          <w:tcPr>
            <w:tcW w:w="1701" w:type="dxa"/>
            <w:vAlign w:val="center"/>
          </w:tcPr>
          <w:p w14:paraId="5927A383" w14:textId="77777777" w:rsidR="00AF21D3" w:rsidRPr="00F0175F" w:rsidRDefault="00AF21D3" w:rsidP="00E66F3A">
            <w:pPr>
              <w:ind w:left="5"/>
              <w:jc w:val="center"/>
              <w:rPr>
                <w:sz w:val="20"/>
                <w:szCs w:val="20"/>
              </w:rPr>
            </w:pPr>
            <w:r w:rsidRPr="00F0175F">
              <w:rPr>
                <w:sz w:val="20"/>
                <w:szCs w:val="20"/>
              </w:rPr>
              <w:t>TAK</w:t>
            </w:r>
          </w:p>
          <w:p w14:paraId="01B85CAD" w14:textId="77777777" w:rsidR="00AF21D3" w:rsidRPr="00F0175F" w:rsidRDefault="00AF21D3" w:rsidP="00E66F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4" w:type="dxa"/>
            <w:vAlign w:val="center"/>
          </w:tcPr>
          <w:p w14:paraId="18C7FF70" w14:textId="77777777" w:rsidR="00AF21D3" w:rsidRPr="00F0175F" w:rsidRDefault="00AF21D3" w:rsidP="00AF21D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D5ADC" w:rsidRPr="00483BF3" w14:paraId="53241BD4" w14:textId="77777777" w:rsidTr="00CD5ADC">
        <w:trPr>
          <w:cantSplit/>
          <w:trHeight w:val="112"/>
        </w:trPr>
        <w:tc>
          <w:tcPr>
            <w:tcW w:w="496" w:type="dxa"/>
            <w:vAlign w:val="center"/>
          </w:tcPr>
          <w:p w14:paraId="576EE8CF" w14:textId="7F38DFE2" w:rsidR="00CD5ADC" w:rsidRDefault="00CD5ADC" w:rsidP="000D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828" w:type="dxa"/>
            <w:gridSpan w:val="2"/>
            <w:vAlign w:val="center"/>
          </w:tcPr>
          <w:p w14:paraId="54E63D97" w14:textId="322923EC" w:rsidR="00CD5ADC" w:rsidRPr="00F0175F" w:rsidRDefault="00CD5ADC" w:rsidP="001F538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D5ADC">
              <w:rPr>
                <w:rFonts w:eastAsia="Calibri"/>
                <w:sz w:val="20"/>
                <w:szCs w:val="20"/>
                <w:lang w:eastAsia="en-US"/>
              </w:rPr>
              <w:t>Przedmiot umowy jest wyrobem medycznym w rozumieniu ustawy z dnia 7 kwietnia 2022 r. o wyrobach medycznych (Dz.U. 2024 poz. 1620) oraz Rozporządzenia Parlamentu Europejskiego i Rady (UE) 2017/745 z dnia 5 kwietnia 2017 r. w sprawie wyrobów medycznych.</w:t>
            </w:r>
          </w:p>
        </w:tc>
        <w:tc>
          <w:tcPr>
            <w:tcW w:w="1701" w:type="dxa"/>
            <w:vAlign w:val="center"/>
          </w:tcPr>
          <w:p w14:paraId="1FD5B561" w14:textId="5DD4165E" w:rsidR="00CD5ADC" w:rsidRPr="00F0175F" w:rsidRDefault="00CD5ADC" w:rsidP="00E66F3A">
            <w:pPr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4324" w:type="dxa"/>
            <w:vAlign w:val="center"/>
          </w:tcPr>
          <w:p w14:paraId="649C16D0" w14:textId="77777777" w:rsidR="00CD5ADC" w:rsidRPr="00F0175F" w:rsidRDefault="00CD5ADC" w:rsidP="00AF21D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7B9A61C" w14:textId="77777777" w:rsidR="00913133" w:rsidRDefault="00913133" w:rsidP="00913133">
      <w:pPr>
        <w:pStyle w:val="Tekstpodstawowy"/>
        <w:rPr>
          <w:b/>
          <w:bCs/>
          <w:color w:val="000000"/>
          <w:sz w:val="22"/>
          <w:szCs w:val="22"/>
        </w:rPr>
      </w:pPr>
    </w:p>
    <w:p w14:paraId="28266FD1" w14:textId="77777777" w:rsidR="00913133" w:rsidRPr="00886E5D" w:rsidRDefault="00913133" w:rsidP="00913133">
      <w:pPr>
        <w:rPr>
          <w:rFonts w:eastAsia="Calibri"/>
          <w:sz w:val="22"/>
          <w:szCs w:val="22"/>
          <w:lang w:eastAsia="zh-CN"/>
        </w:rPr>
      </w:pPr>
      <w:r w:rsidRPr="00665397">
        <w:rPr>
          <w:rFonts w:eastAsia="Calibri"/>
          <w:color w:val="4472C4" w:themeColor="accent1"/>
          <w:sz w:val="22"/>
          <w:szCs w:val="22"/>
          <w:lang w:eastAsia="zh-CN"/>
        </w:rPr>
        <w:t>Serwis gwarancyjny i pogwarancyjny na terenie kraju prowadzi</w:t>
      </w:r>
      <w:r w:rsidRPr="00886E5D">
        <w:rPr>
          <w:rFonts w:eastAsia="Calibri"/>
          <w:sz w:val="22"/>
          <w:szCs w:val="22"/>
          <w:lang w:eastAsia="zh-CN"/>
        </w:rPr>
        <w:t xml:space="preserve"> …………………</w:t>
      </w:r>
      <w:proofErr w:type="gramStart"/>
      <w:r w:rsidRPr="00886E5D">
        <w:rPr>
          <w:rFonts w:eastAsia="Calibri"/>
          <w:sz w:val="22"/>
          <w:szCs w:val="22"/>
          <w:lang w:eastAsia="zh-CN"/>
        </w:rPr>
        <w:t>...….</w:t>
      </w:r>
      <w:proofErr w:type="gramEnd"/>
      <w:r w:rsidRPr="00886E5D">
        <w:rPr>
          <w:rFonts w:eastAsia="Calibri"/>
          <w:sz w:val="22"/>
          <w:szCs w:val="22"/>
          <w:lang w:eastAsia="zh-CN"/>
        </w:rPr>
        <w:t>.………………</w:t>
      </w:r>
    </w:p>
    <w:p w14:paraId="3DB28E27" w14:textId="61F1C2DB" w:rsidR="00913133" w:rsidRPr="001F5386" w:rsidRDefault="00913133" w:rsidP="001F5386">
      <w:pPr>
        <w:ind w:left="6372" w:firstLine="708"/>
        <w:rPr>
          <w:rFonts w:eastAsia="Calibri"/>
          <w:i/>
          <w:iCs/>
          <w:lang w:eastAsia="zh-CN"/>
        </w:rPr>
      </w:pPr>
      <w:r w:rsidRPr="00582754">
        <w:rPr>
          <w:rFonts w:eastAsia="Calibri"/>
          <w:i/>
          <w:iCs/>
          <w:lang w:eastAsia="zh-CN"/>
        </w:rPr>
        <w:t>(uzupełnić)</w:t>
      </w:r>
    </w:p>
    <w:p w14:paraId="61A6355F" w14:textId="06AD6F89" w:rsidR="00913133" w:rsidRPr="00C222F1" w:rsidRDefault="00913133" w:rsidP="00C222F1">
      <w:pPr>
        <w:autoSpaceDE w:val="0"/>
        <w:adjustRightInd w:val="0"/>
        <w:ind w:right="58"/>
        <w:jc w:val="both"/>
        <w:rPr>
          <w:rFonts w:eastAsia="Arial Unicode MS"/>
          <w:sz w:val="22"/>
          <w:szCs w:val="22"/>
        </w:rPr>
      </w:pPr>
      <w:r w:rsidRPr="00886E5D">
        <w:rPr>
          <w:rFonts w:eastAsia="Arial Unicode MS"/>
          <w:sz w:val="22"/>
          <w:szCs w:val="22"/>
        </w:rPr>
        <w:t>Parametry wymagane stanowią parametry graniczne / odcinające – niespełnienie nawet jednego z w/w parametrów spowoduje odrzucenie oferty. Brak opisu traktowany będzie jako brak danego parametru w oferowanej konfiguracji</w:t>
      </w:r>
      <w:r w:rsidR="00C222F1">
        <w:rPr>
          <w:rFonts w:eastAsia="Arial Unicode MS"/>
          <w:sz w:val="22"/>
          <w:szCs w:val="22"/>
        </w:rPr>
        <w:t>.</w:t>
      </w:r>
    </w:p>
    <w:p w14:paraId="405A6D88" w14:textId="77777777" w:rsidR="008B4EFB" w:rsidRPr="00886E5D" w:rsidRDefault="008B4EFB" w:rsidP="008B4EFB">
      <w:pPr>
        <w:ind w:left="5670"/>
        <w:jc w:val="center"/>
        <w:rPr>
          <w:sz w:val="22"/>
          <w:szCs w:val="22"/>
          <w:lang w:eastAsia="zh-CN"/>
        </w:rPr>
      </w:pPr>
    </w:p>
    <w:sectPr w:rsidR="008B4EFB" w:rsidRPr="00886E5D" w:rsidSect="000F381C">
      <w:headerReference w:type="default" r:id="rId7"/>
      <w:footerReference w:type="even" r:id="rId8"/>
      <w:footerReference w:type="default" r:id="rId9"/>
      <w:pgSz w:w="11906" w:h="16838"/>
      <w:pgMar w:top="1255" w:right="1417" w:bottom="709" w:left="1417" w:header="708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B7093" w14:textId="77777777" w:rsidR="000F520A" w:rsidRDefault="000F520A">
      <w:r>
        <w:separator/>
      </w:r>
    </w:p>
  </w:endnote>
  <w:endnote w:type="continuationSeparator" w:id="0">
    <w:p w14:paraId="05AE7431" w14:textId="77777777" w:rsidR="000F520A" w:rsidRDefault="000F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3049" w14:textId="77777777" w:rsidR="003F3856" w:rsidRDefault="003F385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C6F48F8" w14:textId="77777777" w:rsidR="003F3856" w:rsidRDefault="003F385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BB387" w14:textId="77777777" w:rsidR="003F3856" w:rsidRDefault="003F3856" w:rsidP="000C2FFB">
    <w:pPr>
      <w:pStyle w:val="Stopka"/>
      <w:pBdr>
        <w:bottom w:val="single" w:sz="12" w:space="1" w:color="auto"/>
      </w:pBdr>
      <w:ind w:right="360"/>
      <w:jc w:val="center"/>
      <w:rPr>
        <w:b/>
        <w:sz w:val="18"/>
        <w:szCs w:val="18"/>
      </w:rPr>
    </w:pPr>
  </w:p>
  <w:p w14:paraId="53732AB8" w14:textId="77777777" w:rsidR="003F3856" w:rsidRPr="00BC03EC" w:rsidRDefault="003F3856" w:rsidP="000C2FFB">
    <w:pPr>
      <w:pStyle w:val="Stopka"/>
      <w:ind w:right="360"/>
      <w:jc w:val="center"/>
      <w:rPr>
        <w:rFonts w:ascii="Arial" w:hAnsi="Arial" w:cs="Arial"/>
        <w:b/>
        <w:sz w:val="18"/>
        <w:szCs w:val="18"/>
      </w:rPr>
    </w:pPr>
  </w:p>
  <w:p w14:paraId="043AA52C" w14:textId="77777777" w:rsidR="003F3856" w:rsidRPr="00AF5318" w:rsidRDefault="003F3856" w:rsidP="000C2FFB">
    <w:pPr>
      <w:pStyle w:val="Stopka"/>
      <w:ind w:right="360"/>
      <w:jc w:val="center"/>
      <w:rPr>
        <w:rFonts w:ascii="Arial" w:hAnsi="Arial" w:cs="Arial"/>
        <w:b/>
        <w:sz w:val="16"/>
        <w:szCs w:val="16"/>
      </w:rPr>
    </w:pPr>
    <w:r w:rsidRPr="00AF5318">
      <w:rPr>
        <w:rFonts w:ascii="Arial" w:hAnsi="Arial" w:cs="Arial"/>
        <w:b/>
        <w:sz w:val="16"/>
        <w:szCs w:val="16"/>
      </w:rPr>
      <w:t>Dział Zamówień Publicznych</w:t>
    </w:r>
  </w:p>
  <w:p w14:paraId="58DF31AB" w14:textId="6ADB1439" w:rsidR="003F3856" w:rsidRPr="006B4FFF" w:rsidRDefault="000261FD" w:rsidP="000C2FFB">
    <w:pPr>
      <w:pStyle w:val="Stopka"/>
      <w:ind w:right="360"/>
      <w:jc w:val="center"/>
      <w:rPr>
        <w:rFonts w:ascii="Arial" w:hAnsi="Arial" w:cs="Arial"/>
        <w:sz w:val="16"/>
        <w:szCs w:val="16"/>
      </w:rPr>
    </w:pPr>
    <w:r w:rsidRPr="006B4FFF">
      <w:rPr>
        <w:rFonts w:ascii="Arial" w:hAnsi="Arial" w:cs="Arial"/>
        <w:sz w:val="16"/>
        <w:szCs w:val="16"/>
      </w:rPr>
      <w:t>tel.</w:t>
    </w:r>
    <w:r w:rsidR="003F3856" w:rsidRPr="006B4FFF">
      <w:rPr>
        <w:rFonts w:ascii="Arial" w:hAnsi="Arial" w:cs="Arial"/>
        <w:sz w:val="16"/>
        <w:szCs w:val="16"/>
      </w:rPr>
      <w:t>: 41/</w:t>
    </w:r>
    <w:r w:rsidR="00A66FC5" w:rsidRPr="006B4FFF">
      <w:rPr>
        <w:rFonts w:ascii="Arial" w:hAnsi="Arial" w:cs="Arial"/>
        <w:sz w:val="16"/>
        <w:szCs w:val="16"/>
      </w:rPr>
      <w:t>30-33-517</w:t>
    </w:r>
  </w:p>
  <w:p w14:paraId="05815F2A" w14:textId="37169920" w:rsidR="00001FAC" w:rsidRPr="006B4FFF" w:rsidRDefault="00E863ED" w:rsidP="008B25A6">
    <w:pPr>
      <w:pStyle w:val="Stopka"/>
      <w:ind w:right="360"/>
      <w:jc w:val="center"/>
      <w:rPr>
        <w:rFonts w:ascii="Arial" w:hAnsi="Arial" w:cs="Arial"/>
        <w:sz w:val="16"/>
        <w:szCs w:val="16"/>
      </w:rPr>
    </w:pPr>
    <w:r w:rsidRPr="006B4FFF">
      <w:rPr>
        <w:rFonts w:ascii="Arial" w:hAnsi="Arial" w:cs="Arial"/>
        <w:sz w:val="16"/>
        <w:szCs w:val="16"/>
      </w:rPr>
      <w:t xml:space="preserve">e-mail: </w:t>
    </w:r>
    <w:hyperlink r:id="rId1" w:history="1">
      <w:r w:rsidR="00A227E3" w:rsidRPr="00C8568F">
        <w:rPr>
          <w:rStyle w:val="Hipercze"/>
          <w:rFonts w:ascii="Arial" w:hAnsi="Arial" w:cs="Arial"/>
          <w:sz w:val="16"/>
          <w:szCs w:val="16"/>
        </w:rPr>
        <w:t>sylwia.lasa@wszzkielce.pl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2C5ED" w14:textId="77777777" w:rsidR="000F520A" w:rsidRDefault="000F520A">
      <w:r>
        <w:separator/>
      </w:r>
    </w:p>
  </w:footnote>
  <w:footnote w:type="continuationSeparator" w:id="0">
    <w:p w14:paraId="79E76100" w14:textId="77777777" w:rsidR="000F520A" w:rsidRDefault="000F5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5400"/>
      <w:gridCol w:w="2520"/>
    </w:tblGrid>
    <w:tr w:rsidR="003F3856" w14:paraId="00BC9331" w14:textId="77777777" w:rsidTr="008F6677">
      <w:trPr>
        <w:cantSplit/>
        <w:trHeight w:val="1262"/>
      </w:trPr>
      <w:tc>
        <w:tcPr>
          <w:tcW w:w="1510" w:type="dxa"/>
          <w:tcBorders>
            <w:bottom w:val="single" w:sz="4" w:space="0" w:color="auto"/>
          </w:tcBorders>
        </w:tcPr>
        <w:p w14:paraId="237956CC" w14:textId="16644B96" w:rsidR="003F3856" w:rsidRDefault="00024F17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noProof/>
              <w:sz w:val="20"/>
            </w:rPr>
            <w:drawing>
              <wp:anchor distT="0" distB="0" distL="114300" distR="114300" simplePos="0" relativeHeight="251657728" behindDoc="0" locked="0" layoutInCell="1" allowOverlap="1" wp14:anchorId="4B846806" wp14:editId="7AD9F3A0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800100" cy="734060"/>
                <wp:effectExtent l="0" t="0" r="0" b="0"/>
                <wp:wrapNone/>
                <wp:docPr id="204019499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34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1039A84" w14:textId="77777777" w:rsidR="003F3856" w:rsidRDefault="003F3856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</w:rPr>
          </w:pPr>
        </w:p>
        <w:p w14:paraId="024B7B98" w14:textId="77777777" w:rsidR="003F3856" w:rsidRDefault="003F3856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</w:rPr>
          </w:pPr>
        </w:p>
        <w:p w14:paraId="24D12E31" w14:textId="77777777" w:rsidR="003F3856" w:rsidRDefault="003F3856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</w:rPr>
          </w:pPr>
        </w:p>
        <w:p w14:paraId="07E5E714" w14:textId="77777777" w:rsidR="003F3856" w:rsidRDefault="003F3856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</w:p>
        <w:p w14:paraId="19DEAA38" w14:textId="77777777" w:rsidR="003F3856" w:rsidRDefault="003F3856">
          <w:pPr>
            <w:pStyle w:val="Nagwek"/>
            <w:tabs>
              <w:tab w:val="clear" w:pos="4536"/>
              <w:tab w:val="clear" w:pos="9072"/>
            </w:tabs>
            <w:ind w:right="-70"/>
            <w:rPr>
              <w:rFonts w:ascii="Arial" w:hAnsi="Arial" w:cs="Arial"/>
              <w:b/>
              <w:sz w:val="12"/>
            </w:rPr>
          </w:pPr>
        </w:p>
      </w:tc>
      <w:tc>
        <w:tcPr>
          <w:tcW w:w="5400" w:type="dxa"/>
          <w:tcBorders>
            <w:bottom w:val="single" w:sz="4" w:space="0" w:color="auto"/>
          </w:tcBorders>
        </w:tcPr>
        <w:p w14:paraId="0E34EE2A" w14:textId="77777777" w:rsidR="00AF5318" w:rsidRPr="00136E36" w:rsidRDefault="00AF5318" w:rsidP="00AF5318">
          <w:pPr>
            <w:pStyle w:val="Nagwek8"/>
            <w:tabs>
              <w:tab w:val="clear" w:pos="5870"/>
              <w:tab w:val="clear" w:pos="7200"/>
              <w:tab w:val="right" w:pos="6840"/>
              <w:tab w:val="right" w:pos="7920"/>
            </w:tabs>
            <w:jc w:val="center"/>
            <w:rPr>
              <w:sz w:val="16"/>
              <w:szCs w:val="16"/>
            </w:rPr>
          </w:pPr>
          <w:r w:rsidRPr="00136E36">
            <w:rPr>
              <w:sz w:val="16"/>
              <w:szCs w:val="16"/>
            </w:rPr>
            <w:t>Wojewódzki Szpital Zespolony w Kielcach</w:t>
          </w:r>
        </w:p>
        <w:p w14:paraId="1FA18BDA" w14:textId="77777777" w:rsidR="00AF5318" w:rsidRPr="00136E36" w:rsidRDefault="00AF5318" w:rsidP="00AF5318">
          <w:pPr>
            <w:pStyle w:val="Nagwek"/>
            <w:tabs>
              <w:tab w:val="clear" w:pos="4536"/>
              <w:tab w:val="right" w:pos="5784"/>
              <w:tab w:val="right" w:pos="7200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136E36">
            <w:rPr>
              <w:rFonts w:ascii="Arial" w:hAnsi="Arial" w:cs="Arial"/>
              <w:sz w:val="16"/>
              <w:szCs w:val="16"/>
            </w:rPr>
            <w:t>25-736 Kielce, ul. Grunwaldzka 45</w:t>
          </w:r>
        </w:p>
        <w:p w14:paraId="137EEA13" w14:textId="77777777" w:rsidR="00AF5318" w:rsidRPr="00136E36" w:rsidRDefault="00AF5318" w:rsidP="00AF5318">
          <w:pPr>
            <w:pStyle w:val="Nagwek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136E36">
            <w:rPr>
              <w:rFonts w:ascii="Arial" w:hAnsi="Arial" w:cs="Arial"/>
              <w:sz w:val="16"/>
              <w:szCs w:val="16"/>
            </w:rPr>
            <w:t>tel.: 41/36-71-301, fax: 41/34-50-623</w:t>
          </w:r>
        </w:p>
        <w:p w14:paraId="06E69BC2" w14:textId="77777777" w:rsidR="00AF5318" w:rsidRPr="00136E36" w:rsidRDefault="00AF5318" w:rsidP="00AF5318">
          <w:pPr>
            <w:pStyle w:val="Nagwek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136E36">
            <w:rPr>
              <w:rFonts w:ascii="Arial" w:hAnsi="Arial" w:cs="Arial"/>
              <w:sz w:val="16"/>
              <w:szCs w:val="16"/>
            </w:rPr>
            <w:t>NIP: 959-12-91-292, Regon: 000289785</w:t>
          </w:r>
        </w:p>
        <w:p w14:paraId="57F209D3" w14:textId="77777777" w:rsidR="00AF5318" w:rsidRPr="00510B84" w:rsidRDefault="00AF5318" w:rsidP="00AF5318">
          <w:pPr>
            <w:pStyle w:val="Nagwek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r w:rsidRPr="00510B84">
            <w:rPr>
              <w:rFonts w:ascii="Arial" w:hAnsi="Arial" w:cs="Arial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510B84">
              <w:rPr>
                <w:rStyle w:val="Hipercze"/>
                <w:rFonts w:ascii="Arial" w:hAnsi="Arial" w:cs="Arial"/>
                <w:sz w:val="16"/>
                <w:szCs w:val="16"/>
                <w:lang w:val="en-US"/>
              </w:rPr>
              <w:t>szpital@wszzkielce.pl</w:t>
            </w:r>
          </w:hyperlink>
          <w:r w:rsidRPr="00510B84">
            <w:rPr>
              <w:rFonts w:ascii="Arial" w:hAnsi="Arial" w:cs="Arial"/>
              <w:sz w:val="16"/>
              <w:szCs w:val="16"/>
              <w:lang w:val="en-US"/>
            </w:rPr>
            <w:br/>
            <w:t>www.wszzkielce.pl</w:t>
          </w:r>
        </w:p>
        <w:p w14:paraId="7B6FC984" w14:textId="77777777" w:rsidR="003F3856" w:rsidRDefault="003F3856">
          <w:pPr>
            <w:pStyle w:val="Nagwek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" w:hAnsi="Arial" w:cs="Arial"/>
              <w:strike/>
              <w:sz w:val="16"/>
            </w:rPr>
          </w:pPr>
          <w:r>
            <w:rPr>
              <w:rFonts w:ascii="Arial" w:hAnsi="Arial" w:cs="Arial"/>
              <w:strike/>
              <w:sz w:val="16"/>
            </w:rPr>
            <w:t>.                                             .</w:t>
          </w:r>
        </w:p>
        <w:p w14:paraId="0A92B7A8" w14:textId="77777777" w:rsidR="003F3856" w:rsidRDefault="003F3856" w:rsidP="00287D8D">
          <w:pPr>
            <w:pStyle w:val="Nagwek"/>
            <w:tabs>
              <w:tab w:val="clear" w:pos="4536"/>
              <w:tab w:val="clear" w:pos="9072"/>
              <w:tab w:val="right" w:pos="5260"/>
            </w:tabs>
            <w:rPr>
              <w:rFonts w:ascii="Arial" w:hAnsi="Arial" w:cs="Arial"/>
              <w:sz w:val="16"/>
            </w:rPr>
          </w:pPr>
        </w:p>
        <w:p w14:paraId="399C4E52" w14:textId="77777777" w:rsidR="003F3856" w:rsidRDefault="003F3856" w:rsidP="00FE27E2">
          <w:pPr>
            <w:pStyle w:val="Nagwek"/>
            <w:tabs>
              <w:tab w:val="clear" w:pos="4536"/>
              <w:tab w:val="clear" w:pos="9072"/>
              <w:tab w:val="right" w:pos="5260"/>
            </w:tabs>
            <w:jc w:val="center"/>
            <w:rPr>
              <w:sz w:val="6"/>
            </w:rPr>
          </w:pPr>
        </w:p>
      </w:tc>
      <w:tc>
        <w:tcPr>
          <w:tcW w:w="2520" w:type="dxa"/>
          <w:tcBorders>
            <w:left w:val="nil"/>
            <w:bottom w:val="single" w:sz="4" w:space="0" w:color="auto"/>
          </w:tcBorders>
        </w:tcPr>
        <w:p w14:paraId="3C7572A9" w14:textId="244E5D83" w:rsidR="003F3856" w:rsidRDefault="00024F17" w:rsidP="001901FA">
          <w:pPr>
            <w:pStyle w:val="Nagwek"/>
            <w:tabs>
              <w:tab w:val="clear" w:pos="4536"/>
              <w:tab w:val="clear" w:pos="9072"/>
            </w:tabs>
            <w:ind w:left="110" w:hanging="110"/>
            <w:jc w:val="right"/>
            <w:rPr>
              <w:sz w:val="12"/>
            </w:rPr>
          </w:pPr>
          <w:r>
            <w:rPr>
              <w:noProof/>
              <w:sz w:val="28"/>
            </w:rPr>
            <w:drawing>
              <wp:inline distT="0" distB="0" distL="0" distR="0" wp14:anchorId="31979D13" wp14:editId="7F52BDF5">
                <wp:extent cx="731520" cy="787400"/>
                <wp:effectExtent l="0" t="0" r="0" b="0"/>
                <wp:docPr id="1729425699" name="Obraz 17294256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677173" w14:textId="77777777" w:rsidR="003F3856" w:rsidRDefault="003F38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multilevel"/>
    <w:tmpl w:val="C242D4BA"/>
    <w:name w:val="WW8Num11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13"/>
    <w:multiLevelType w:val="single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D9E1B6D"/>
    <w:multiLevelType w:val="hybridMultilevel"/>
    <w:tmpl w:val="364A16A8"/>
    <w:lvl w:ilvl="0" w:tplc="5BC035F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1B222F64"/>
    <w:multiLevelType w:val="hybridMultilevel"/>
    <w:tmpl w:val="0A26C960"/>
    <w:lvl w:ilvl="0" w:tplc="72F0005C">
      <w:start w:val="1"/>
      <w:numFmt w:val="bullet"/>
      <w:lvlText w:val="-"/>
      <w:lvlJc w:val="left"/>
      <w:pPr>
        <w:ind w:left="1185" w:hanging="360"/>
      </w:pPr>
      <w:rPr>
        <w:rFonts w:ascii="Sylfaen" w:hAnsi="Sylfaen" w:hint="default"/>
      </w:rPr>
    </w:lvl>
    <w:lvl w:ilvl="1" w:tplc="0415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5" w15:restartNumberingAfterBreak="0">
    <w:nsid w:val="20D073BB"/>
    <w:multiLevelType w:val="hybridMultilevel"/>
    <w:tmpl w:val="4B964B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23505FD"/>
    <w:multiLevelType w:val="singleLevel"/>
    <w:tmpl w:val="DC5659C8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</w:lvl>
  </w:abstractNum>
  <w:abstractNum w:abstractNumId="7" w15:restartNumberingAfterBreak="0">
    <w:nsid w:val="2C8941F1"/>
    <w:multiLevelType w:val="hybridMultilevel"/>
    <w:tmpl w:val="D3A26FB6"/>
    <w:lvl w:ilvl="0" w:tplc="726E6F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42629E"/>
    <w:multiLevelType w:val="hybridMultilevel"/>
    <w:tmpl w:val="0A966B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657F8F"/>
    <w:multiLevelType w:val="hybridMultilevel"/>
    <w:tmpl w:val="57420F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9E643F"/>
    <w:multiLevelType w:val="hybridMultilevel"/>
    <w:tmpl w:val="74F0B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006D0"/>
    <w:multiLevelType w:val="hybridMultilevel"/>
    <w:tmpl w:val="22D0F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721F1"/>
    <w:multiLevelType w:val="hybridMultilevel"/>
    <w:tmpl w:val="AB0C71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BF276A"/>
    <w:multiLevelType w:val="hybridMultilevel"/>
    <w:tmpl w:val="6B0ACD10"/>
    <w:lvl w:ilvl="0" w:tplc="6DDC2B92">
      <w:start w:val="1"/>
      <w:numFmt w:val="decimal"/>
      <w:lvlText w:val="%1."/>
      <w:lvlJc w:val="left"/>
      <w:pPr>
        <w:ind w:left="107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45E2C"/>
    <w:multiLevelType w:val="hybridMultilevel"/>
    <w:tmpl w:val="EF22AC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147988"/>
    <w:multiLevelType w:val="hybridMultilevel"/>
    <w:tmpl w:val="D9C60638"/>
    <w:lvl w:ilvl="0" w:tplc="C234E3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485F3B"/>
    <w:multiLevelType w:val="hybridMultilevel"/>
    <w:tmpl w:val="6FB60F6A"/>
    <w:lvl w:ilvl="0" w:tplc="ADA2B4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A6094E"/>
    <w:multiLevelType w:val="hybridMultilevel"/>
    <w:tmpl w:val="85687CC4"/>
    <w:lvl w:ilvl="0" w:tplc="64C66D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05BCA"/>
    <w:multiLevelType w:val="hybridMultilevel"/>
    <w:tmpl w:val="7084D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61FAC"/>
    <w:multiLevelType w:val="hybridMultilevel"/>
    <w:tmpl w:val="F1422C4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366F5"/>
    <w:multiLevelType w:val="hybridMultilevel"/>
    <w:tmpl w:val="0A388BD8"/>
    <w:lvl w:ilvl="0" w:tplc="BBB221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45E3ED2"/>
    <w:multiLevelType w:val="singleLevel"/>
    <w:tmpl w:val="95EE55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97B5F8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9F06BA8"/>
    <w:multiLevelType w:val="hybridMultilevel"/>
    <w:tmpl w:val="A1DAB1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675462"/>
    <w:multiLevelType w:val="singleLevel"/>
    <w:tmpl w:val="F6F6DE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ACF1A46"/>
    <w:multiLevelType w:val="hybridMultilevel"/>
    <w:tmpl w:val="8AC63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644492">
    <w:abstractNumId w:val="14"/>
  </w:num>
  <w:num w:numId="2" w16cid:durableId="1636570090">
    <w:abstractNumId w:val="21"/>
  </w:num>
  <w:num w:numId="3" w16cid:durableId="1209488523">
    <w:abstractNumId w:val="21"/>
  </w:num>
  <w:num w:numId="4" w16cid:durableId="403992426">
    <w:abstractNumId w:val="6"/>
  </w:num>
  <w:num w:numId="5" w16cid:durableId="37626103">
    <w:abstractNumId w:val="6"/>
    <w:lvlOverride w:ilvl="0">
      <w:startOverride w:val="2"/>
    </w:lvlOverride>
  </w:num>
  <w:num w:numId="6" w16cid:durableId="4284287">
    <w:abstractNumId w:val="22"/>
    <w:lvlOverride w:ilvl="0">
      <w:startOverride w:val="1"/>
    </w:lvlOverride>
  </w:num>
  <w:num w:numId="7" w16cid:durableId="48261247">
    <w:abstractNumId w:val="24"/>
  </w:num>
  <w:num w:numId="8" w16cid:durableId="2110194454">
    <w:abstractNumId w:val="15"/>
  </w:num>
  <w:num w:numId="9" w16cid:durableId="388498625">
    <w:abstractNumId w:val="17"/>
  </w:num>
  <w:num w:numId="10" w16cid:durableId="596713517">
    <w:abstractNumId w:val="8"/>
  </w:num>
  <w:num w:numId="11" w16cid:durableId="839781423">
    <w:abstractNumId w:val="7"/>
  </w:num>
  <w:num w:numId="12" w16cid:durableId="19627652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624456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208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62369619">
    <w:abstractNumId w:val="3"/>
  </w:num>
  <w:num w:numId="16" w16cid:durableId="661278084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8896498">
    <w:abstractNumId w:val="16"/>
  </w:num>
  <w:num w:numId="18" w16cid:durableId="770668147">
    <w:abstractNumId w:val="9"/>
  </w:num>
  <w:num w:numId="19" w16cid:durableId="508058602">
    <w:abstractNumId w:val="25"/>
  </w:num>
  <w:num w:numId="20" w16cid:durableId="414087754">
    <w:abstractNumId w:val="18"/>
  </w:num>
  <w:num w:numId="21" w16cid:durableId="1299994284">
    <w:abstractNumId w:val="10"/>
  </w:num>
  <w:num w:numId="22" w16cid:durableId="1673530600">
    <w:abstractNumId w:val="4"/>
  </w:num>
  <w:num w:numId="23" w16cid:durableId="114174845">
    <w:abstractNumId w:val="2"/>
    <w:lvlOverride w:ilvl="0">
      <w:startOverride w:val="1"/>
    </w:lvlOverride>
  </w:num>
  <w:num w:numId="24" w16cid:durableId="28011084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56296">
    <w:abstractNumId w:val="20"/>
  </w:num>
  <w:num w:numId="26" w16cid:durableId="1216700834">
    <w:abstractNumId w:val="4"/>
  </w:num>
  <w:num w:numId="27" w16cid:durableId="1203323373">
    <w:abstractNumId w:val="13"/>
  </w:num>
  <w:num w:numId="28" w16cid:durableId="9529063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01755693">
    <w:abstractNumId w:val="5"/>
  </w:num>
  <w:num w:numId="30" w16cid:durableId="346907874">
    <w:abstractNumId w:val="19"/>
  </w:num>
  <w:num w:numId="31" w16cid:durableId="12471074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7D6"/>
    <w:rsid w:val="00000806"/>
    <w:rsid w:val="00001FAC"/>
    <w:rsid w:val="00004F83"/>
    <w:rsid w:val="00011F9C"/>
    <w:rsid w:val="00024F17"/>
    <w:rsid w:val="000261FD"/>
    <w:rsid w:val="0004295C"/>
    <w:rsid w:val="00045F58"/>
    <w:rsid w:val="00063E07"/>
    <w:rsid w:val="00065E20"/>
    <w:rsid w:val="000B11D1"/>
    <w:rsid w:val="000C2FFB"/>
    <w:rsid w:val="000C5B48"/>
    <w:rsid w:val="000C67C1"/>
    <w:rsid w:val="000C75BD"/>
    <w:rsid w:val="000C7FC0"/>
    <w:rsid w:val="000D10B3"/>
    <w:rsid w:val="000D51EA"/>
    <w:rsid w:val="000F381C"/>
    <w:rsid w:val="000F3B60"/>
    <w:rsid w:val="000F520A"/>
    <w:rsid w:val="00100B28"/>
    <w:rsid w:val="001020BB"/>
    <w:rsid w:val="0011117C"/>
    <w:rsid w:val="00114F32"/>
    <w:rsid w:val="00123E62"/>
    <w:rsid w:val="00124022"/>
    <w:rsid w:val="00134312"/>
    <w:rsid w:val="0013495B"/>
    <w:rsid w:val="0014556F"/>
    <w:rsid w:val="00147B47"/>
    <w:rsid w:val="00154D17"/>
    <w:rsid w:val="001635FD"/>
    <w:rsid w:val="0017173C"/>
    <w:rsid w:val="00173CCA"/>
    <w:rsid w:val="001901FA"/>
    <w:rsid w:val="00194EA5"/>
    <w:rsid w:val="001A28F2"/>
    <w:rsid w:val="001B5862"/>
    <w:rsid w:val="001B61D4"/>
    <w:rsid w:val="001C314B"/>
    <w:rsid w:val="001C5238"/>
    <w:rsid w:val="001C6492"/>
    <w:rsid w:val="001D6CF3"/>
    <w:rsid w:val="001F5386"/>
    <w:rsid w:val="001F5845"/>
    <w:rsid w:val="00240ED1"/>
    <w:rsid w:val="002500CD"/>
    <w:rsid w:val="002554B6"/>
    <w:rsid w:val="00264475"/>
    <w:rsid w:val="0027410E"/>
    <w:rsid w:val="0028003D"/>
    <w:rsid w:val="0028295D"/>
    <w:rsid w:val="00287D8D"/>
    <w:rsid w:val="002933A6"/>
    <w:rsid w:val="002A47AD"/>
    <w:rsid w:val="002B5478"/>
    <w:rsid w:val="002B7498"/>
    <w:rsid w:val="002C4467"/>
    <w:rsid w:val="002C4543"/>
    <w:rsid w:val="002D26A8"/>
    <w:rsid w:val="00310E75"/>
    <w:rsid w:val="00327970"/>
    <w:rsid w:val="0033560F"/>
    <w:rsid w:val="00335A03"/>
    <w:rsid w:val="00344C41"/>
    <w:rsid w:val="0035147F"/>
    <w:rsid w:val="003573A1"/>
    <w:rsid w:val="003634B0"/>
    <w:rsid w:val="00367664"/>
    <w:rsid w:val="00371C33"/>
    <w:rsid w:val="003725E2"/>
    <w:rsid w:val="00375A69"/>
    <w:rsid w:val="00375CCD"/>
    <w:rsid w:val="003A139F"/>
    <w:rsid w:val="003A537E"/>
    <w:rsid w:val="003A7C97"/>
    <w:rsid w:val="003B35E0"/>
    <w:rsid w:val="003B5028"/>
    <w:rsid w:val="003C27BB"/>
    <w:rsid w:val="003D1F47"/>
    <w:rsid w:val="003D5BFD"/>
    <w:rsid w:val="003D6121"/>
    <w:rsid w:val="003E4379"/>
    <w:rsid w:val="003E746F"/>
    <w:rsid w:val="003F3856"/>
    <w:rsid w:val="00404D70"/>
    <w:rsid w:val="00405AE7"/>
    <w:rsid w:val="00405C34"/>
    <w:rsid w:val="00425C19"/>
    <w:rsid w:val="0043261D"/>
    <w:rsid w:val="00456C2B"/>
    <w:rsid w:val="004607F6"/>
    <w:rsid w:val="004705E3"/>
    <w:rsid w:val="00483BF3"/>
    <w:rsid w:val="004A44E0"/>
    <w:rsid w:val="004A79CF"/>
    <w:rsid w:val="004A7ED7"/>
    <w:rsid w:val="004C2DEB"/>
    <w:rsid w:val="004D5949"/>
    <w:rsid w:val="004E04C5"/>
    <w:rsid w:val="00510B84"/>
    <w:rsid w:val="005348FC"/>
    <w:rsid w:val="00535110"/>
    <w:rsid w:val="005371BE"/>
    <w:rsid w:val="00550308"/>
    <w:rsid w:val="00567AC1"/>
    <w:rsid w:val="005806A4"/>
    <w:rsid w:val="00582754"/>
    <w:rsid w:val="005920D9"/>
    <w:rsid w:val="00593B54"/>
    <w:rsid w:val="005C0E59"/>
    <w:rsid w:val="005C7FC1"/>
    <w:rsid w:val="005D7C8A"/>
    <w:rsid w:val="005F580D"/>
    <w:rsid w:val="006007FC"/>
    <w:rsid w:val="006018A1"/>
    <w:rsid w:val="006040E7"/>
    <w:rsid w:val="00604F33"/>
    <w:rsid w:val="00623E5E"/>
    <w:rsid w:val="00637E1F"/>
    <w:rsid w:val="00652035"/>
    <w:rsid w:val="00655BAA"/>
    <w:rsid w:val="00655BBF"/>
    <w:rsid w:val="00656209"/>
    <w:rsid w:val="00657F04"/>
    <w:rsid w:val="00665397"/>
    <w:rsid w:val="00692723"/>
    <w:rsid w:val="0069558C"/>
    <w:rsid w:val="006A045E"/>
    <w:rsid w:val="006A29D3"/>
    <w:rsid w:val="006B4FFF"/>
    <w:rsid w:val="006C4ACE"/>
    <w:rsid w:val="006C7E16"/>
    <w:rsid w:val="006D1AE2"/>
    <w:rsid w:val="006F4815"/>
    <w:rsid w:val="006F7EFF"/>
    <w:rsid w:val="00703B66"/>
    <w:rsid w:val="007065A1"/>
    <w:rsid w:val="0071088C"/>
    <w:rsid w:val="00714C01"/>
    <w:rsid w:val="00716F6C"/>
    <w:rsid w:val="007477F3"/>
    <w:rsid w:val="0075006D"/>
    <w:rsid w:val="007678C2"/>
    <w:rsid w:val="00776D15"/>
    <w:rsid w:val="007900CF"/>
    <w:rsid w:val="007A269B"/>
    <w:rsid w:val="007A2F96"/>
    <w:rsid w:val="007A5618"/>
    <w:rsid w:val="007B602F"/>
    <w:rsid w:val="007F5F42"/>
    <w:rsid w:val="008076FB"/>
    <w:rsid w:val="00812331"/>
    <w:rsid w:val="00820F68"/>
    <w:rsid w:val="00821799"/>
    <w:rsid w:val="008221B1"/>
    <w:rsid w:val="0083307C"/>
    <w:rsid w:val="008350FB"/>
    <w:rsid w:val="00840AC6"/>
    <w:rsid w:val="00842571"/>
    <w:rsid w:val="00846244"/>
    <w:rsid w:val="00864E38"/>
    <w:rsid w:val="008700D4"/>
    <w:rsid w:val="00876836"/>
    <w:rsid w:val="00877BAF"/>
    <w:rsid w:val="00880BFD"/>
    <w:rsid w:val="00886E5D"/>
    <w:rsid w:val="008875A1"/>
    <w:rsid w:val="00893036"/>
    <w:rsid w:val="00894934"/>
    <w:rsid w:val="008A3A33"/>
    <w:rsid w:val="008B25A6"/>
    <w:rsid w:val="008B4EFB"/>
    <w:rsid w:val="008D0F65"/>
    <w:rsid w:val="008D1A44"/>
    <w:rsid w:val="008F6677"/>
    <w:rsid w:val="008F7963"/>
    <w:rsid w:val="00900E59"/>
    <w:rsid w:val="009040B5"/>
    <w:rsid w:val="00904B50"/>
    <w:rsid w:val="00910AF8"/>
    <w:rsid w:val="009119FE"/>
    <w:rsid w:val="00913133"/>
    <w:rsid w:val="00913522"/>
    <w:rsid w:val="0092613D"/>
    <w:rsid w:val="009325DC"/>
    <w:rsid w:val="009330B3"/>
    <w:rsid w:val="009439C8"/>
    <w:rsid w:val="009441D7"/>
    <w:rsid w:val="009600D9"/>
    <w:rsid w:val="00973E0C"/>
    <w:rsid w:val="0097522B"/>
    <w:rsid w:val="0097607E"/>
    <w:rsid w:val="00981D6B"/>
    <w:rsid w:val="00981E34"/>
    <w:rsid w:val="009A1B0C"/>
    <w:rsid w:val="009B047C"/>
    <w:rsid w:val="009B718F"/>
    <w:rsid w:val="009D338A"/>
    <w:rsid w:val="009E6298"/>
    <w:rsid w:val="00A227E3"/>
    <w:rsid w:val="00A32F8A"/>
    <w:rsid w:val="00A337D6"/>
    <w:rsid w:val="00A47BC3"/>
    <w:rsid w:val="00A5103F"/>
    <w:rsid w:val="00A54348"/>
    <w:rsid w:val="00A57C13"/>
    <w:rsid w:val="00A61D3B"/>
    <w:rsid w:val="00A64081"/>
    <w:rsid w:val="00A66FC5"/>
    <w:rsid w:val="00A70835"/>
    <w:rsid w:val="00A71D1C"/>
    <w:rsid w:val="00A81C7E"/>
    <w:rsid w:val="00A86469"/>
    <w:rsid w:val="00A877DE"/>
    <w:rsid w:val="00A94737"/>
    <w:rsid w:val="00AA0B32"/>
    <w:rsid w:val="00AB091B"/>
    <w:rsid w:val="00AB7144"/>
    <w:rsid w:val="00AD1692"/>
    <w:rsid w:val="00AE060F"/>
    <w:rsid w:val="00AE0F03"/>
    <w:rsid w:val="00AE190D"/>
    <w:rsid w:val="00AE5049"/>
    <w:rsid w:val="00AF21D3"/>
    <w:rsid w:val="00AF5318"/>
    <w:rsid w:val="00AF6F05"/>
    <w:rsid w:val="00B043CD"/>
    <w:rsid w:val="00B1119B"/>
    <w:rsid w:val="00B230E3"/>
    <w:rsid w:val="00B23D46"/>
    <w:rsid w:val="00B24009"/>
    <w:rsid w:val="00B35494"/>
    <w:rsid w:val="00B4662A"/>
    <w:rsid w:val="00B47F2B"/>
    <w:rsid w:val="00B50CC6"/>
    <w:rsid w:val="00B534A5"/>
    <w:rsid w:val="00B54D78"/>
    <w:rsid w:val="00B5591D"/>
    <w:rsid w:val="00B7693D"/>
    <w:rsid w:val="00B81C7C"/>
    <w:rsid w:val="00B83478"/>
    <w:rsid w:val="00B84FC5"/>
    <w:rsid w:val="00B9448E"/>
    <w:rsid w:val="00BA02CA"/>
    <w:rsid w:val="00BB117E"/>
    <w:rsid w:val="00BB6968"/>
    <w:rsid w:val="00BC03EC"/>
    <w:rsid w:val="00BD17AE"/>
    <w:rsid w:val="00BE05F7"/>
    <w:rsid w:val="00BF18D9"/>
    <w:rsid w:val="00BF5CD1"/>
    <w:rsid w:val="00C0216A"/>
    <w:rsid w:val="00C222F1"/>
    <w:rsid w:val="00C22F7D"/>
    <w:rsid w:val="00C33B03"/>
    <w:rsid w:val="00C34629"/>
    <w:rsid w:val="00C34A9D"/>
    <w:rsid w:val="00C56781"/>
    <w:rsid w:val="00C60D34"/>
    <w:rsid w:val="00C61E09"/>
    <w:rsid w:val="00C63562"/>
    <w:rsid w:val="00C77F5D"/>
    <w:rsid w:val="00C9489E"/>
    <w:rsid w:val="00CA6B92"/>
    <w:rsid w:val="00CB2EFE"/>
    <w:rsid w:val="00CB6C07"/>
    <w:rsid w:val="00CC2D43"/>
    <w:rsid w:val="00CC6459"/>
    <w:rsid w:val="00CD4521"/>
    <w:rsid w:val="00CD5ADC"/>
    <w:rsid w:val="00CD700D"/>
    <w:rsid w:val="00CE12F4"/>
    <w:rsid w:val="00CF229E"/>
    <w:rsid w:val="00D0048E"/>
    <w:rsid w:val="00D12521"/>
    <w:rsid w:val="00D258A8"/>
    <w:rsid w:val="00D43A89"/>
    <w:rsid w:val="00D51476"/>
    <w:rsid w:val="00D63C4B"/>
    <w:rsid w:val="00D63D95"/>
    <w:rsid w:val="00D64691"/>
    <w:rsid w:val="00D71284"/>
    <w:rsid w:val="00D838B9"/>
    <w:rsid w:val="00D85BA5"/>
    <w:rsid w:val="00D92DC3"/>
    <w:rsid w:val="00DB7D8F"/>
    <w:rsid w:val="00DC2C3A"/>
    <w:rsid w:val="00DD575B"/>
    <w:rsid w:val="00DE0E3D"/>
    <w:rsid w:val="00DF2FCE"/>
    <w:rsid w:val="00DF6204"/>
    <w:rsid w:val="00E01C0B"/>
    <w:rsid w:val="00E07805"/>
    <w:rsid w:val="00E10751"/>
    <w:rsid w:val="00E122BB"/>
    <w:rsid w:val="00E131E4"/>
    <w:rsid w:val="00E17209"/>
    <w:rsid w:val="00E17AE6"/>
    <w:rsid w:val="00E202C5"/>
    <w:rsid w:val="00E24D21"/>
    <w:rsid w:val="00E25A5C"/>
    <w:rsid w:val="00E66F3A"/>
    <w:rsid w:val="00E74855"/>
    <w:rsid w:val="00E863ED"/>
    <w:rsid w:val="00EA3E1B"/>
    <w:rsid w:val="00EC4C9C"/>
    <w:rsid w:val="00EC6EEF"/>
    <w:rsid w:val="00EE22EC"/>
    <w:rsid w:val="00EE34F9"/>
    <w:rsid w:val="00EF1077"/>
    <w:rsid w:val="00F0175F"/>
    <w:rsid w:val="00F05D13"/>
    <w:rsid w:val="00F1114D"/>
    <w:rsid w:val="00F11F84"/>
    <w:rsid w:val="00F36798"/>
    <w:rsid w:val="00F56BDC"/>
    <w:rsid w:val="00F64013"/>
    <w:rsid w:val="00F7426A"/>
    <w:rsid w:val="00F871EF"/>
    <w:rsid w:val="00FA55B2"/>
    <w:rsid w:val="00FB6130"/>
    <w:rsid w:val="00FC131B"/>
    <w:rsid w:val="00FC1BB2"/>
    <w:rsid w:val="00FC4BC6"/>
    <w:rsid w:val="00FE27E2"/>
    <w:rsid w:val="00FF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3F4513"/>
  <w15:chartTrackingRefBased/>
  <w15:docId w15:val="{D7CF0875-C061-45CB-8294-9F90C8FA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eastAsia="Arial Unicode MS" w:hAnsi="Arial"/>
      <w:b/>
      <w:sz w:val="28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eastAsia="Arial Unicode MS" w:hAnsi="Arial"/>
      <w:sz w:val="28"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eastAsia="Arial Unicode MS" w:hAnsi="Arial"/>
      <w:sz w:val="28"/>
      <w:szCs w:val="20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eastAsia="Arial Unicode MS" w:hAnsi="Arial"/>
      <w:b/>
      <w:sz w:val="28"/>
      <w:szCs w:val="20"/>
      <w:u w:val="single"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rFonts w:ascii="Tahoma" w:hAnsi="Tahoma" w:cs="Tahoma"/>
      <w:sz w:val="28"/>
    </w:rPr>
  </w:style>
  <w:style w:type="paragraph" w:styleId="Nagwek7">
    <w:name w:val="heading 7"/>
    <w:basedOn w:val="Normalny"/>
    <w:next w:val="Normalny"/>
    <w:qFormat/>
    <w:pPr>
      <w:keepNext/>
      <w:jc w:val="right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tabs>
        <w:tab w:val="right" w:pos="5870"/>
        <w:tab w:val="right" w:pos="7200"/>
      </w:tabs>
      <w:outlineLvl w:val="7"/>
    </w:pPr>
    <w:rPr>
      <w:rFonts w:ascii="Arial" w:hAnsi="Arial" w:cs="Arial"/>
      <w:b/>
      <w:b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Pr>
      <w:sz w:val="28"/>
      <w:szCs w:val="20"/>
    </w:rPr>
  </w:style>
  <w:style w:type="paragraph" w:styleId="Tekstpodstawowy2">
    <w:name w:val="Body Text 2"/>
    <w:basedOn w:val="Normalny"/>
    <w:pPr>
      <w:jc w:val="center"/>
    </w:pPr>
  </w:style>
  <w:style w:type="paragraph" w:styleId="Tekstpodstawowy3">
    <w:name w:val="Body Text 3"/>
    <w:basedOn w:val="Normalny"/>
    <w:pPr>
      <w:spacing w:line="360" w:lineRule="auto"/>
      <w:jc w:val="both"/>
    </w:pPr>
    <w:rPr>
      <w:rFonts w:eastAsia="Arial Unicode MS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character" w:styleId="Hipercze">
    <w:name w:val="Hyperlink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54D17"/>
    <w:rPr>
      <w:color w:val="605E5C"/>
      <w:shd w:val="clear" w:color="auto" w:fill="E1DFDD"/>
    </w:rPr>
  </w:style>
  <w:style w:type="character" w:customStyle="1" w:styleId="TekstpodstawowyZnak">
    <w:name w:val="Tekst podstawowy Znak"/>
    <w:link w:val="Tekstpodstawowy"/>
    <w:rsid w:val="000C75BD"/>
    <w:rPr>
      <w:sz w:val="28"/>
    </w:rPr>
  </w:style>
  <w:style w:type="character" w:customStyle="1" w:styleId="StopkaZnak">
    <w:name w:val="Stopka Znak"/>
    <w:link w:val="Stopka"/>
    <w:uiPriority w:val="99"/>
    <w:rsid w:val="00001FAC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C649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1C6492"/>
    <w:rPr>
      <w:sz w:val="16"/>
      <w:szCs w:val="16"/>
    </w:rPr>
  </w:style>
  <w:style w:type="paragraph" w:customStyle="1" w:styleId="Default">
    <w:name w:val="Default"/>
    <w:rsid w:val="00AE504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rsid w:val="00B50C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50CC6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rsid w:val="00C61E0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61E09"/>
  </w:style>
  <w:style w:type="character" w:styleId="Odwoanieprzypisukocowego">
    <w:name w:val="endnote reference"/>
    <w:rsid w:val="00C61E09"/>
    <w:rPr>
      <w:vertAlign w:val="superscript"/>
    </w:rPr>
  </w:style>
  <w:style w:type="paragraph" w:styleId="Akapitzlist">
    <w:name w:val="List Paragraph"/>
    <w:basedOn w:val="Normalny"/>
    <w:uiPriority w:val="34"/>
    <w:qFormat/>
    <w:rsid w:val="00DD575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DD575B"/>
    <w:pPr>
      <w:widowControl w:val="0"/>
      <w:suppressAutoHyphens/>
    </w:pPr>
    <w:rPr>
      <w:rFonts w:eastAsia="Andale Sans UI" w:cs="Tahoma"/>
      <w:kern w:val="2"/>
      <w:sz w:val="24"/>
      <w:szCs w:val="24"/>
      <w:lang w:val="de-DE" w:eastAsia="ja-JP" w:bidi="fa-IR"/>
    </w:rPr>
  </w:style>
  <w:style w:type="table" w:styleId="Tabela-Siatka">
    <w:name w:val="Table Grid"/>
    <w:basedOn w:val="Standardowy"/>
    <w:uiPriority w:val="39"/>
    <w:rsid w:val="00DD575B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E74855"/>
    <w:pPr>
      <w:suppressLineNumbers/>
      <w:autoSpaceDN w:val="0"/>
      <w:textAlignment w:val="baseline"/>
    </w:pPr>
    <w:rPr>
      <w:rFonts w:eastAsia="Times New Roman"/>
      <w:kern w:val="3"/>
    </w:rPr>
  </w:style>
  <w:style w:type="paragraph" w:styleId="Bezodstpw">
    <w:name w:val="No Spacing"/>
    <w:uiPriority w:val="1"/>
    <w:qFormat/>
    <w:rsid w:val="00E74855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character" w:customStyle="1" w:styleId="FontStyle58">
    <w:name w:val="Font Style58"/>
    <w:rsid w:val="00E74855"/>
    <w:rPr>
      <w:rFonts w:ascii="Times New Roman" w:hAnsi="Times New Roman"/>
      <w:sz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2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ylwia.lasa@wszzkielce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zpital@wszzkielce.pl" TargetMode="External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htdocs\doce\szablon%20ISO%20i%20akred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ISO i akred</Template>
  <TotalTime>68</TotalTime>
  <Pages>3</Pages>
  <Words>636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255/2023</vt:lpstr>
    </vt:vector>
  </TitlesOfParts>
  <Company>Microsoft</Company>
  <LinksUpToDate>false</LinksUpToDate>
  <CharactersWithSpaces>4444</CharactersWithSpaces>
  <SharedDoc>false</SharedDoc>
  <HLinks>
    <vt:vector size="12" baseType="variant">
      <vt:variant>
        <vt:i4>2097226</vt:i4>
      </vt:variant>
      <vt:variant>
        <vt:i4>5</vt:i4>
      </vt:variant>
      <vt:variant>
        <vt:i4>0</vt:i4>
      </vt:variant>
      <vt:variant>
        <vt:i4>5</vt:i4>
      </vt:variant>
      <vt:variant>
        <vt:lpwstr>mailto:magdalena.wojcik@wszzkielce.pl</vt:lpwstr>
      </vt:variant>
      <vt:variant>
        <vt:lpwstr/>
      </vt:variant>
      <vt:variant>
        <vt:i4>5963873</vt:i4>
      </vt:variant>
      <vt:variant>
        <vt:i4>0</vt:i4>
      </vt:variant>
      <vt:variant>
        <vt:i4>0</vt:i4>
      </vt:variant>
      <vt:variant>
        <vt:i4>5</vt:i4>
      </vt:variant>
      <vt:variant>
        <vt:lpwstr>mailto:szpital@wszzkielce.pl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255/2023</dc:title>
  <dc:subject/>
  <dc:creator>ZAM. PUB.</dc:creator>
  <cp:keywords/>
  <cp:lastModifiedBy>user</cp:lastModifiedBy>
  <cp:revision>11</cp:revision>
  <cp:lastPrinted>2025-06-26T07:55:00Z</cp:lastPrinted>
  <dcterms:created xsi:type="dcterms:W3CDTF">2025-06-24T07:35:00Z</dcterms:created>
  <dcterms:modified xsi:type="dcterms:W3CDTF">2026-09-21T06:38:00Z</dcterms:modified>
</cp:coreProperties>
</file>